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8B4" w:rsidRDefault="004808B4" w:rsidP="009C18EC">
      <w:pPr>
        <w:ind w:right="245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85" o:spid="_x0000_s1026" type="#_x0000_t75" alt="вести танзыбея" style="position:absolute;margin-left:51.85pt;margin-top:14pt;width:456.75pt;height:90.75pt;z-index:-251663360;visibility:visible" wrapcoords="-35 0 -35 21421 21600 21421 21600 0 -35 0">
            <v:imagedata r:id="rId7" o:title=""/>
            <w10:wrap type="tight"/>
          </v:shape>
        </w:pict>
      </w:r>
      <w:r>
        <w:t xml:space="preserve">            </w:t>
      </w:r>
    </w:p>
    <w:p w:rsidR="004808B4" w:rsidRDefault="004808B4" w:rsidP="009C18EC">
      <w:pPr>
        <w:ind w:right="245"/>
      </w:pPr>
      <w:r>
        <w:rPr>
          <w:noProof/>
        </w:rPr>
        <w:pict>
          <v:shape id="_x0000_s1027" style="position:absolute;margin-left:282pt;margin-top:135pt;width:4.8pt;height:4.6pt;z-index:251652096;mso-position-horizontal:absolute;mso-position-vertical:absolute" coordsize="96,92" path="m84,43l74,83,,92,58,59,96,,84,43r,xe" fillcolor="#c2bf47" stroked="f">
            <v:path arrowok="t"/>
          </v:shape>
        </w:pict>
      </w:r>
      <w:r>
        <w:rPr>
          <w:noProof/>
        </w:rPr>
        <w:pict>
          <v:shape id="_x0000_s1028" style="position:absolute;margin-left:378pt;margin-top:81pt;width:3.55pt;height:2.7pt;z-index:251651072;mso-position-horizontal:absolute;mso-position-vertical:absolute" coordsize="71,54" path="m69,l16,21,,54,71,28,69,r,xe" fillcolor="#c2bf47" stroked="f">
            <v:path arrowok="t"/>
          </v:shape>
        </w:pict>
      </w:r>
      <w:r>
        <w:t xml:space="preserve">          </w:t>
      </w:r>
    </w:p>
    <w:p w:rsidR="004808B4" w:rsidRDefault="004808B4" w:rsidP="009C18EC">
      <w:pPr>
        <w:tabs>
          <w:tab w:val="left" w:pos="5840"/>
        </w:tabs>
        <w:ind w:right="245"/>
      </w:pPr>
      <w:r>
        <w:t xml:space="preserve">                                                                                            </w:t>
      </w:r>
    </w:p>
    <w:p w:rsidR="004808B4" w:rsidRDefault="004808B4" w:rsidP="009C18EC">
      <w:pPr>
        <w:tabs>
          <w:tab w:val="left" w:pos="5840"/>
        </w:tabs>
        <w:ind w:right="245"/>
      </w:pPr>
    </w:p>
    <w:p w:rsidR="004808B4" w:rsidRDefault="004808B4" w:rsidP="009C18EC">
      <w:pPr>
        <w:tabs>
          <w:tab w:val="left" w:pos="5840"/>
        </w:tabs>
        <w:ind w:right="245"/>
      </w:pPr>
    </w:p>
    <w:p w:rsidR="004808B4" w:rsidRDefault="004808B4" w:rsidP="009C18EC">
      <w:pPr>
        <w:tabs>
          <w:tab w:val="left" w:pos="5840"/>
        </w:tabs>
        <w:ind w:right="245"/>
      </w:pPr>
    </w:p>
    <w:p w:rsidR="004808B4" w:rsidRDefault="004808B4" w:rsidP="009C18EC">
      <w:pPr>
        <w:tabs>
          <w:tab w:val="left" w:pos="5840"/>
        </w:tabs>
        <w:ind w:right="245"/>
      </w:pPr>
    </w:p>
    <w:p w:rsidR="004808B4" w:rsidRDefault="004808B4" w:rsidP="009C18EC">
      <w:pPr>
        <w:tabs>
          <w:tab w:val="left" w:pos="5840"/>
        </w:tabs>
        <w:ind w:right="245"/>
      </w:pPr>
    </w:p>
    <w:p w:rsidR="004808B4" w:rsidRDefault="004808B4" w:rsidP="009C18EC">
      <w:pPr>
        <w:tabs>
          <w:tab w:val="left" w:pos="5840"/>
        </w:tabs>
        <w:ind w:right="245"/>
      </w:pPr>
    </w:p>
    <w:p w:rsidR="004808B4" w:rsidRPr="006F0505" w:rsidRDefault="004808B4" w:rsidP="0067231C">
      <w:pPr>
        <w:tabs>
          <w:tab w:val="left" w:pos="5840"/>
        </w:tabs>
        <w:ind w:left="851" w:right="651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№ 30 (499) от 14 сентября 2022</w:t>
      </w:r>
      <w:r w:rsidRPr="006F0505">
        <w:rPr>
          <w:b/>
          <w:i/>
          <w:sz w:val="28"/>
          <w:szCs w:val="28"/>
        </w:rPr>
        <w:t xml:space="preserve"> года.</w:t>
      </w:r>
    </w:p>
    <w:p w:rsidR="004808B4" w:rsidRPr="006F0505" w:rsidRDefault="004808B4" w:rsidP="0067231C">
      <w:pPr>
        <w:tabs>
          <w:tab w:val="left" w:pos="9840"/>
        </w:tabs>
        <w:ind w:left="851" w:right="245"/>
        <w:rPr>
          <w:sz w:val="18"/>
          <w:szCs w:val="18"/>
        </w:rPr>
      </w:pPr>
      <w:r w:rsidRPr="006F0505">
        <w:rPr>
          <w:sz w:val="18"/>
          <w:szCs w:val="18"/>
        </w:rPr>
        <w:t xml:space="preserve">Информационный бюллетень </w:t>
      </w:r>
    </w:p>
    <w:p w:rsidR="004808B4" w:rsidRPr="006F0505" w:rsidRDefault="004808B4" w:rsidP="0067231C">
      <w:pPr>
        <w:tabs>
          <w:tab w:val="left" w:pos="9840"/>
        </w:tabs>
        <w:ind w:left="851" w:right="245"/>
        <w:rPr>
          <w:sz w:val="18"/>
          <w:szCs w:val="18"/>
        </w:rPr>
      </w:pPr>
      <w:r w:rsidRPr="006F0505">
        <w:rPr>
          <w:sz w:val="18"/>
          <w:szCs w:val="18"/>
        </w:rPr>
        <w:t>Танзыбейск</w:t>
      </w:r>
      <w:r>
        <w:rPr>
          <w:sz w:val="18"/>
          <w:szCs w:val="18"/>
        </w:rPr>
        <w:t>ого</w:t>
      </w:r>
      <w:r w:rsidRPr="006F0505">
        <w:rPr>
          <w:sz w:val="18"/>
          <w:szCs w:val="18"/>
        </w:rPr>
        <w:t xml:space="preserve"> сельсовет</w:t>
      </w:r>
      <w:r>
        <w:rPr>
          <w:sz w:val="18"/>
          <w:szCs w:val="18"/>
        </w:rPr>
        <w:t>а</w:t>
      </w:r>
      <w:r w:rsidRPr="006F0505">
        <w:rPr>
          <w:sz w:val="18"/>
          <w:szCs w:val="18"/>
        </w:rPr>
        <w:t xml:space="preserve"> </w:t>
      </w:r>
    </w:p>
    <w:p w:rsidR="004808B4" w:rsidRPr="006F0505" w:rsidRDefault="004808B4" w:rsidP="0067231C">
      <w:pPr>
        <w:tabs>
          <w:tab w:val="left" w:pos="9840"/>
        </w:tabs>
        <w:ind w:left="851" w:right="245"/>
        <w:rPr>
          <w:sz w:val="18"/>
          <w:szCs w:val="18"/>
        </w:rPr>
      </w:pPr>
      <w:r w:rsidRPr="006F0505">
        <w:rPr>
          <w:sz w:val="18"/>
          <w:szCs w:val="18"/>
        </w:rPr>
        <w:t>Ермаковского района</w:t>
      </w:r>
    </w:p>
    <w:p w:rsidR="004808B4" w:rsidRPr="006F0505" w:rsidRDefault="004808B4" w:rsidP="0067231C">
      <w:pPr>
        <w:tabs>
          <w:tab w:val="left" w:pos="5940"/>
          <w:tab w:val="left" w:pos="9840"/>
        </w:tabs>
        <w:ind w:left="851" w:right="245"/>
        <w:rPr>
          <w:sz w:val="18"/>
          <w:szCs w:val="18"/>
        </w:rPr>
      </w:pPr>
      <w:r w:rsidRPr="006F0505">
        <w:rPr>
          <w:sz w:val="18"/>
          <w:szCs w:val="18"/>
        </w:rPr>
        <w:t xml:space="preserve">Красноярского края </w:t>
      </w:r>
      <w:r w:rsidRPr="006F0505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                                     </w:t>
      </w:r>
      <w:r w:rsidRPr="006F0505">
        <w:rPr>
          <w:sz w:val="18"/>
          <w:szCs w:val="18"/>
        </w:rPr>
        <w:t>Выпускается с 2007 года.</w:t>
      </w:r>
    </w:p>
    <w:p w:rsidR="004808B4" w:rsidRDefault="004808B4" w:rsidP="0067231C">
      <w:pPr>
        <w:tabs>
          <w:tab w:val="left" w:pos="5840"/>
          <w:tab w:val="left" w:pos="9840"/>
        </w:tabs>
        <w:ind w:left="851" w:right="245"/>
        <w:rPr>
          <w:sz w:val="18"/>
          <w:szCs w:val="18"/>
        </w:rPr>
      </w:pPr>
      <w:r>
        <w:rPr>
          <w:sz w:val="18"/>
          <w:szCs w:val="18"/>
        </w:rPr>
        <w:t>Редактор: Самсонова Н.А.</w:t>
      </w:r>
    </w:p>
    <w:p w:rsidR="004808B4" w:rsidRDefault="004808B4" w:rsidP="0067231C">
      <w:pPr>
        <w:tabs>
          <w:tab w:val="left" w:pos="5840"/>
          <w:tab w:val="left" w:pos="9840"/>
        </w:tabs>
        <w:ind w:left="851" w:right="245"/>
        <w:rPr>
          <w:sz w:val="18"/>
          <w:szCs w:val="18"/>
        </w:rPr>
      </w:pPr>
      <w:r>
        <w:rPr>
          <w:sz w:val="18"/>
          <w:szCs w:val="18"/>
        </w:rPr>
        <w:t>Издатель и распространитель издания : Администрация Танзыбейского сельсовета.</w:t>
      </w:r>
    </w:p>
    <w:p w:rsidR="004808B4" w:rsidRDefault="004808B4" w:rsidP="0067231C">
      <w:pPr>
        <w:tabs>
          <w:tab w:val="left" w:pos="5840"/>
          <w:tab w:val="left" w:pos="9840"/>
        </w:tabs>
        <w:ind w:left="851" w:right="245"/>
        <w:rPr>
          <w:sz w:val="18"/>
          <w:szCs w:val="18"/>
        </w:rPr>
      </w:pPr>
      <w:r>
        <w:rPr>
          <w:sz w:val="18"/>
          <w:szCs w:val="18"/>
        </w:rPr>
        <w:t>Тираж: 100 экз., периодичность не реже 1раза в месяц.</w:t>
      </w:r>
    </w:p>
    <w:p w:rsidR="004808B4" w:rsidRDefault="004808B4" w:rsidP="00782402">
      <w:pPr>
        <w:tabs>
          <w:tab w:val="left" w:pos="5840"/>
          <w:tab w:val="left" w:pos="9840"/>
        </w:tabs>
        <w:ind w:left="851" w:right="651"/>
        <w:jc w:val="center"/>
        <w:rPr>
          <w:color w:val="000000"/>
          <w:shd w:val="clear" w:color="auto" w:fill="FFFFFF"/>
        </w:rPr>
      </w:pPr>
      <w:r w:rsidRPr="00782402">
        <w:rPr>
          <w:b/>
          <w:color w:val="000000"/>
          <w:shd w:val="clear" w:color="auto" w:fill="FFFFFF"/>
        </w:rPr>
        <w:t>Администрация Танзыбейского сельсовета</w:t>
      </w:r>
      <w:r>
        <w:rPr>
          <w:color w:val="000000"/>
          <w:shd w:val="clear" w:color="auto" w:fill="FFFFFF"/>
        </w:rPr>
        <w:t xml:space="preserve">, </w:t>
      </w:r>
      <w:r w:rsidRPr="00FE1D51">
        <w:rPr>
          <w:b/>
          <w:color w:val="000000"/>
          <w:shd w:val="clear" w:color="auto" w:fill="FFFFFF"/>
        </w:rPr>
        <w:t>Танзыбейский сельский Совет депутатов</w:t>
      </w:r>
    </w:p>
    <w:p w:rsidR="004808B4" w:rsidRPr="00782402" w:rsidRDefault="004808B4" w:rsidP="00782402">
      <w:pPr>
        <w:tabs>
          <w:tab w:val="left" w:pos="5840"/>
          <w:tab w:val="left" w:pos="9840"/>
        </w:tabs>
        <w:ind w:left="851" w:right="651"/>
        <w:jc w:val="center"/>
      </w:pPr>
      <w:r w:rsidRPr="00782402">
        <w:rPr>
          <w:color w:val="000000"/>
          <w:shd w:val="clear" w:color="auto" w:fill="FFFFFF"/>
        </w:rPr>
        <w:t>сердечно поздравляет наших любимых, дорогих и уважаемых воспитателей, нянечек и всех тех, кто работает с нашими детками</w:t>
      </w:r>
      <w:r>
        <w:rPr>
          <w:color w:val="000000"/>
          <w:shd w:val="clear" w:color="auto" w:fill="FFFFFF"/>
        </w:rPr>
        <w:t xml:space="preserve"> с наступающим профессиональным праздником.</w:t>
      </w:r>
      <w:r w:rsidRPr="00782402">
        <w:rPr>
          <w:color w:val="000000"/>
          <w:shd w:val="clear" w:color="auto" w:fill="FFFFFF"/>
        </w:rPr>
        <w:t xml:space="preserve"> Спасибо, что дарите нашим малышам свое тепло, заботу и ласку. Спасибо за ваше бесконечное терпен</w:t>
      </w:r>
      <w:r>
        <w:rPr>
          <w:color w:val="000000"/>
          <w:shd w:val="clear" w:color="auto" w:fill="FFFFFF"/>
        </w:rPr>
        <w:t>ие, душевную доброту и</w:t>
      </w:r>
      <w:r w:rsidRPr="00782402">
        <w:rPr>
          <w:color w:val="000000"/>
          <w:shd w:val="clear" w:color="auto" w:fill="FFFFFF"/>
        </w:rPr>
        <w:t xml:space="preserve"> мудрость. Мы желаем, чтобы в ваших домах всегда была такая же теплая и благоприятная обстановка, как в стенах нашего любимого детского сада. Пускай у вас в жизни будет только солнечное настроение, отменное здоровье и нескончаемое благополучие.</w:t>
      </w:r>
    </w:p>
    <w:p w:rsidR="004808B4" w:rsidRDefault="004808B4" w:rsidP="00A05708">
      <w:pPr>
        <w:tabs>
          <w:tab w:val="left" w:pos="5840"/>
          <w:tab w:val="left" w:pos="9840"/>
        </w:tabs>
        <w:ind w:right="245"/>
        <w:jc w:val="center"/>
        <w:rPr>
          <w:sz w:val="18"/>
          <w:szCs w:val="18"/>
        </w:rPr>
      </w:pPr>
      <w:r>
        <w:rPr>
          <w:noProof/>
        </w:rPr>
        <w:pict>
          <v:shape id="Рисунок 26" o:spid="_x0000_s1029" type="#_x0000_t75" style="position:absolute;left:0;text-align:left;margin-left:413.35pt;margin-top:3.25pt;width:133.5pt;height:97.5pt;z-index:251659264;visibility:visible">
            <v:imagedata r:id="rId8" o:title=""/>
            <w10:wrap type="square"/>
          </v:shape>
        </w:pict>
      </w:r>
    </w:p>
    <w:p w:rsidR="004808B4" w:rsidRPr="004F6132" w:rsidRDefault="004808B4" w:rsidP="004F6132">
      <w:pPr>
        <w:tabs>
          <w:tab w:val="left" w:pos="5840"/>
          <w:tab w:val="left" w:pos="9840"/>
        </w:tabs>
        <w:ind w:left="709" w:right="651"/>
        <w:jc w:val="center"/>
        <w:rPr>
          <w:sz w:val="18"/>
          <w:szCs w:val="18"/>
        </w:rPr>
      </w:pPr>
      <w:r w:rsidRPr="007E0D57">
        <w:rPr>
          <w:b/>
          <w:color w:val="000000"/>
        </w:rPr>
        <w:t>Там, где царит доброжелательность, поддержка и понимание общей цели,</w:t>
      </w:r>
      <w:r>
        <w:rPr>
          <w:sz w:val="18"/>
          <w:szCs w:val="18"/>
        </w:rPr>
        <w:t xml:space="preserve">  </w:t>
      </w:r>
      <w:r w:rsidRPr="007E0D57">
        <w:rPr>
          <w:b/>
          <w:color w:val="000000"/>
        </w:rPr>
        <w:t>результаты труда будут неизменно высокими.</w:t>
      </w:r>
    </w:p>
    <w:p w:rsidR="004808B4" w:rsidRPr="007E0D57" w:rsidRDefault="004808B4" w:rsidP="00A05708">
      <w:pPr>
        <w:shd w:val="clear" w:color="auto" w:fill="FFFFFF"/>
        <w:ind w:left="709" w:right="651"/>
        <w:jc w:val="both"/>
        <w:textAlignment w:val="baseline"/>
        <w:rPr>
          <w:color w:val="000000"/>
        </w:rPr>
      </w:pPr>
      <w:r>
        <w:rPr>
          <w:noProof/>
        </w:rPr>
        <w:pict>
          <v:shape id="Рисунок 18" o:spid="_x0000_s1030" type="#_x0000_t75" style="position:absolute;left:0;text-align:left;margin-left:413.35pt;margin-top:73.3pt;width:133.5pt;height:177.75pt;z-index:251656192;visibility:visible">
            <v:imagedata r:id="rId9" o:title=""/>
            <w10:wrap type="square"/>
          </v:shape>
        </w:pict>
      </w:r>
      <w:r>
        <w:rPr>
          <w:color w:val="000000"/>
        </w:rPr>
        <w:t xml:space="preserve">     </w:t>
      </w:r>
      <w:r w:rsidRPr="007E0D57">
        <w:rPr>
          <w:color w:val="000000"/>
        </w:rPr>
        <w:t>Дошкольное детство — уникальный период в жизни человека, когда формируются самые значимые для его будущей жизни основы. В детском саду на этом пути его сопровождают и поддерживают педагоги и не только... Благодаря их любви, заботе, эмоциональной близости и поддержке, ребенок растет и развивается, и у него возникает чувство доверия к миру и окружающим его людям.</w:t>
      </w:r>
    </w:p>
    <w:p w:rsidR="004808B4" w:rsidRPr="007E0D57" w:rsidRDefault="004808B4" w:rsidP="00A05708">
      <w:pPr>
        <w:shd w:val="clear" w:color="auto" w:fill="FFFFFF"/>
        <w:ind w:left="709" w:right="651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</w:t>
      </w:r>
      <w:r w:rsidRPr="007E0D57">
        <w:rPr>
          <w:color w:val="000000"/>
        </w:rPr>
        <w:t>Коллектив нашего детского сада  – это сплоченная команда профессион</w:t>
      </w:r>
      <w:r>
        <w:rPr>
          <w:color w:val="000000"/>
        </w:rPr>
        <w:t>алов и энтузиастов своего дела!</w:t>
      </w:r>
      <w:r w:rsidRPr="007E0D57">
        <w:rPr>
          <w:color w:val="000000"/>
        </w:rPr>
        <w:t xml:space="preserve"> У нас работают и опытные педагоги – люди преданные профессии и проверенные временем, и молодые перспективные педагоги, стремящиеся постичь все премудрости воспитания дошколят.</w:t>
      </w:r>
    </w:p>
    <w:p w:rsidR="004808B4" w:rsidRPr="007E0D57" w:rsidRDefault="004808B4" w:rsidP="004F6132">
      <w:pPr>
        <w:shd w:val="clear" w:color="auto" w:fill="FFFFFF"/>
        <w:ind w:left="709" w:right="651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</w:t>
      </w:r>
      <w:r w:rsidRPr="007E0D57">
        <w:rPr>
          <w:color w:val="000000"/>
        </w:rPr>
        <w:t>Много прекрасных и творческих людей трудятся в нашем детском саду: воспитатели, специалисты, помощники воспитателей, повара, которые вкусно готовят, медсестра, которая следит за здоровьем наших детей, завхоз, машинист по стирке белья, дворник, уборщики служебных помещений.</w:t>
      </w:r>
    </w:p>
    <w:p w:rsidR="004808B4" w:rsidRDefault="004808B4" w:rsidP="00A05708">
      <w:pPr>
        <w:shd w:val="clear" w:color="auto" w:fill="FFFFFF"/>
        <w:ind w:left="709" w:right="651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</w:t>
      </w:r>
      <w:r w:rsidRPr="007E0D57">
        <w:rPr>
          <w:color w:val="000000"/>
        </w:rPr>
        <w:t>Наши педагоги – это профессионалы своего дела. Здесь работают люди, для которых педагогика — не профессия, а образ жизни.</w:t>
      </w:r>
    </w:p>
    <w:p w:rsidR="004808B4" w:rsidRPr="007E0D57" w:rsidRDefault="004808B4" w:rsidP="00A05708">
      <w:pPr>
        <w:shd w:val="clear" w:color="auto" w:fill="FFFFFF"/>
        <w:ind w:left="709" w:right="651"/>
        <w:jc w:val="both"/>
        <w:textAlignment w:val="baseline"/>
        <w:rPr>
          <w:color w:val="000000"/>
        </w:rPr>
      </w:pPr>
      <w:r>
        <w:rPr>
          <w:noProof/>
        </w:rPr>
        <w:pict>
          <v:shape id="Рисунок 21" o:spid="_x0000_s1031" type="#_x0000_t75" style="position:absolute;left:0;text-align:left;margin-left:413.35pt;margin-top:16.15pt;width:131.25pt;height:99.75pt;z-index:251657216;visibility:visible">
            <v:imagedata r:id="rId10" o:title="" croptop="18043f" cropbottom="2281f" cropright="7535f"/>
            <w10:wrap type="square"/>
          </v:shape>
        </w:pict>
      </w:r>
      <w:r>
        <w:rPr>
          <w:color w:val="000000"/>
        </w:rPr>
        <w:t xml:space="preserve">     </w:t>
      </w:r>
      <w:r w:rsidRPr="007E0D57">
        <w:rPr>
          <w:color w:val="000000"/>
        </w:rPr>
        <w:t xml:space="preserve"> В праздничный день хочется назвать и поблагодарить всех педагогов:</w:t>
      </w:r>
      <w:r>
        <w:rPr>
          <w:color w:val="000000"/>
        </w:rPr>
        <w:t xml:space="preserve"> Ка</w:t>
      </w:r>
      <w:r w:rsidRPr="007E0D57">
        <w:rPr>
          <w:color w:val="000000"/>
        </w:rPr>
        <w:t>зимухаметову Татьяну Алексеевну,</w:t>
      </w:r>
      <w:r>
        <w:rPr>
          <w:color w:val="000000"/>
        </w:rPr>
        <w:t xml:space="preserve"> </w:t>
      </w:r>
      <w:r w:rsidRPr="007E0D57">
        <w:rPr>
          <w:color w:val="000000"/>
        </w:rPr>
        <w:t>Варик Аксану Ивановну,</w:t>
      </w:r>
      <w:r>
        <w:rPr>
          <w:color w:val="000000"/>
        </w:rPr>
        <w:t xml:space="preserve"> </w:t>
      </w:r>
      <w:r w:rsidRPr="007E0D57">
        <w:rPr>
          <w:color w:val="000000"/>
        </w:rPr>
        <w:t>Мамыкину Марину Геннадьевну,</w:t>
      </w:r>
      <w:r>
        <w:rPr>
          <w:color w:val="000000"/>
        </w:rPr>
        <w:t xml:space="preserve"> Лейман Кристину Ал</w:t>
      </w:r>
      <w:r w:rsidRPr="007E0D57">
        <w:rPr>
          <w:color w:val="000000"/>
        </w:rPr>
        <w:t>ександровну</w:t>
      </w:r>
      <w:r>
        <w:rPr>
          <w:color w:val="000000"/>
        </w:rPr>
        <w:t xml:space="preserve">, </w:t>
      </w:r>
      <w:r w:rsidRPr="007E0D57">
        <w:rPr>
          <w:color w:val="000000"/>
        </w:rPr>
        <w:t>Деменову Галину Сергеевну. Невозможно представить детский сад без музыкального руководите</w:t>
      </w:r>
      <w:r>
        <w:rPr>
          <w:color w:val="000000"/>
        </w:rPr>
        <w:t xml:space="preserve">ля - </w:t>
      </w:r>
      <w:r w:rsidRPr="007E0D57">
        <w:rPr>
          <w:color w:val="000000"/>
        </w:rPr>
        <w:t>Шамовкиной Натальи Куприяновны</w:t>
      </w:r>
      <w:r>
        <w:rPr>
          <w:color w:val="000000"/>
        </w:rPr>
        <w:t xml:space="preserve">, </w:t>
      </w:r>
      <w:r w:rsidRPr="007E0D57">
        <w:rPr>
          <w:color w:val="000000"/>
        </w:rPr>
        <w:t>котор</w:t>
      </w:r>
      <w:r>
        <w:rPr>
          <w:color w:val="000000"/>
        </w:rPr>
        <w:t>ая</w:t>
      </w:r>
      <w:r w:rsidRPr="007E0D57">
        <w:rPr>
          <w:color w:val="000000"/>
        </w:rPr>
        <w:t xml:space="preserve"> открывает детям мир музыки.  А еще в нашем саду очень уютно, чисто, светло и красиво. В холлах детского сада постоянно сменяют друг друга выставки детских рисунков. Стены коридора оформлены стендами, отражающими жизнь дошкольного учреждения.</w:t>
      </w:r>
    </w:p>
    <w:p w:rsidR="004808B4" w:rsidRDefault="004808B4" w:rsidP="00D07788">
      <w:pPr>
        <w:shd w:val="clear" w:color="auto" w:fill="FFFFFF"/>
        <w:ind w:left="709" w:right="651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</w:t>
      </w:r>
      <w:r w:rsidRPr="007E0D57">
        <w:rPr>
          <w:color w:val="000000"/>
        </w:rPr>
        <w:t>Многочисленные кружки детского сада не только развивают у малышей координацию движений, зрительное восприятие, мелкую моторику, память и внимание, но и дают возможность детям</w:t>
      </w:r>
      <w:r>
        <w:rPr>
          <w:color w:val="000000"/>
        </w:rPr>
        <w:t xml:space="preserve"> </w:t>
      </w:r>
      <w:r w:rsidRPr="007E0D57">
        <w:rPr>
          <w:color w:val="000000"/>
        </w:rPr>
        <w:t>поучаствовать в творческих конкурсах и стать победителями.</w:t>
      </w:r>
    </w:p>
    <w:p w:rsidR="004808B4" w:rsidRDefault="004808B4" w:rsidP="00D07788">
      <w:pPr>
        <w:shd w:val="clear" w:color="auto" w:fill="FFFFFF"/>
        <w:ind w:left="709" w:right="651"/>
        <w:jc w:val="both"/>
        <w:textAlignment w:val="baseline"/>
        <w:rPr>
          <w:color w:val="000000"/>
        </w:rPr>
      </w:pPr>
    </w:p>
    <w:p w:rsidR="004808B4" w:rsidRDefault="004808B4" w:rsidP="004F6132">
      <w:pPr>
        <w:shd w:val="clear" w:color="auto" w:fill="FFFFFF"/>
        <w:ind w:right="651"/>
        <w:jc w:val="both"/>
        <w:textAlignment w:val="baseline"/>
        <w:rPr>
          <w:color w:val="000000"/>
        </w:rPr>
      </w:pPr>
    </w:p>
    <w:p w:rsidR="004808B4" w:rsidRPr="007E0D57" w:rsidRDefault="004808B4" w:rsidP="004F6132">
      <w:pPr>
        <w:shd w:val="clear" w:color="auto" w:fill="FFFFFF"/>
        <w:ind w:right="651"/>
        <w:jc w:val="both"/>
        <w:textAlignment w:val="baseline"/>
        <w:rPr>
          <w:color w:val="000000"/>
        </w:rPr>
      </w:pPr>
    </w:p>
    <w:p w:rsidR="004808B4" w:rsidRPr="007E0D57" w:rsidRDefault="004808B4" w:rsidP="00A05708">
      <w:pPr>
        <w:shd w:val="clear" w:color="auto" w:fill="FFFFFF"/>
        <w:ind w:left="709" w:right="651"/>
        <w:jc w:val="both"/>
        <w:textAlignment w:val="baseline"/>
        <w:rPr>
          <w:color w:val="000000"/>
        </w:rPr>
      </w:pPr>
      <w:r>
        <w:rPr>
          <w:noProof/>
        </w:rPr>
        <w:pict>
          <v:shape id="Рисунок 15" o:spid="_x0000_s1032" type="#_x0000_t75" style="position:absolute;left:0;text-align:left;margin-left:411.1pt;margin-top:.25pt;width:135.75pt;height:132.75pt;z-index:251655168;visibility:visible">
            <v:imagedata r:id="rId11" o:title=""/>
            <w10:wrap type="square"/>
          </v:shape>
        </w:pict>
      </w:r>
      <w:r>
        <w:rPr>
          <w:color w:val="000000"/>
        </w:rPr>
        <w:t xml:space="preserve">     </w:t>
      </w:r>
      <w:r w:rsidRPr="007E0D57">
        <w:rPr>
          <w:color w:val="000000"/>
        </w:rPr>
        <w:t>Каждый день гостеприимно распахивает свои двери наш детский сад для мальчиков и девочек. С ними проводятся интересные утренники, музыкальные развлечения, спортивные праздники. Каждое занятие в любой группе проводится с учетом индивидуальных особенностей и потребностей детей. Все сотрудники нашего детского сада стремятся сделать всё, чтобы любому ребенку в детском саду было радостно, весело и интересно, а родители не беспокоились за воспитание и образование своего малыша.</w:t>
      </w:r>
    </w:p>
    <w:p w:rsidR="004808B4" w:rsidRPr="007E0D57" w:rsidRDefault="004808B4" w:rsidP="00A05708">
      <w:pPr>
        <w:shd w:val="clear" w:color="auto" w:fill="FFFFFF"/>
        <w:ind w:left="709" w:right="651"/>
        <w:jc w:val="both"/>
        <w:textAlignment w:val="baseline"/>
        <w:rPr>
          <w:color w:val="000000"/>
        </w:rPr>
      </w:pPr>
      <w:r>
        <w:rPr>
          <w:noProof/>
        </w:rPr>
        <w:pict>
          <v:shape id="Рисунок 12" o:spid="_x0000_s1033" type="#_x0000_t75" style="position:absolute;left:0;text-align:left;margin-left:411.1pt;margin-top:30.85pt;width:134.3pt;height:101.25pt;z-index:251654144;visibility:visible">
            <v:imagedata r:id="rId12" o:title=""/>
            <w10:wrap type="square"/>
          </v:shape>
        </w:pict>
      </w:r>
      <w:r>
        <w:rPr>
          <w:color w:val="000000"/>
        </w:rPr>
        <w:t xml:space="preserve">     </w:t>
      </w:r>
      <w:r w:rsidRPr="007E0D57">
        <w:rPr>
          <w:color w:val="000000"/>
        </w:rPr>
        <w:t>Я попросила  воспитанников старшей разновозрастной группы  ответить на вопрос:</w:t>
      </w:r>
      <w:r>
        <w:rPr>
          <w:color w:val="000000"/>
        </w:rPr>
        <w:t xml:space="preserve"> «А какой он, наш детский сад?»</w:t>
      </w:r>
      <w:r w:rsidRPr="007E0D57">
        <w:rPr>
          <w:color w:val="000000"/>
        </w:rPr>
        <w:t xml:space="preserve"> И услышала вполне ожидаемые ответы. Вот такие: «Он хороший, красивый, б</w:t>
      </w:r>
      <w:r>
        <w:rPr>
          <w:color w:val="000000"/>
        </w:rPr>
        <w:t>ольшой, любимый, самый лучший!»</w:t>
      </w:r>
      <w:r w:rsidRPr="007E0D57">
        <w:rPr>
          <w:color w:val="000000"/>
        </w:rPr>
        <w:t xml:space="preserve"> Думается, это и есть настоящая оценка работы всех сотрудников детского сада. И это неудивительно, потому что там, где царит доброжелательность, поддержка и понимание общей цели, результаты труда будут неизменно высокими. Именно осознание того, что дело воспитания и обучения дошкольников является важным и основополагающим в структуре образования, делает работу педагогического коллектива творческой, новаторской, ответственной и профессиональной.</w:t>
      </w:r>
    </w:p>
    <w:p w:rsidR="004808B4" w:rsidRPr="007E0D57" w:rsidRDefault="004808B4" w:rsidP="004F6132">
      <w:pPr>
        <w:shd w:val="clear" w:color="auto" w:fill="FFFFFF"/>
        <w:ind w:left="709" w:right="651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</w:t>
      </w:r>
      <w:r w:rsidRPr="007E0D57">
        <w:rPr>
          <w:color w:val="000000"/>
        </w:rPr>
        <w:t>27 сентября – День воспитателя и всех дошкольных работников в России! Это наш профессиональный праздник! И хочется пожелать коллегам сохранить дух семьи и атмосферу добра в их доме счастливого детства.</w:t>
      </w:r>
    </w:p>
    <w:p w:rsidR="004808B4" w:rsidRPr="007E0D57" w:rsidRDefault="004808B4" w:rsidP="004F6132">
      <w:pPr>
        <w:shd w:val="clear" w:color="auto" w:fill="FFFFFF"/>
        <w:ind w:left="709" w:right="651"/>
        <w:jc w:val="right"/>
        <w:textAlignment w:val="baseline"/>
        <w:rPr>
          <w:color w:val="000000"/>
        </w:rPr>
      </w:pPr>
      <w:r w:rsidRPr="007E0D57">
        <w:rPr>
          <w:color w:val="000000"/>
        </w:rPr>
        <w:t>Заведующий МБДОУ «Танзыбейский детский сад» В.Ф.Майорова</w:t>
      </w:r>
    </w:p>
    <w:p w:rsidR="004808B4" w:rsidRPr="007E0D57" w:rsidRDefault="004808B4" w:rsidP="007E0D57">
      <w:pPr>
        <w:tabs>
          <w:tab w:val="left" w:pos="5840"/>
          <w:tab w:val="left" w:pos="9840"/>
        </w:tabs>
        <w:ind w:left="709" w:right="651"/>
      </w:pPr>
      <w:r>
        <w:rPr>
          <w:noProof/>
        </w:rPr>
        <w:pict>
          <v:shape id="Рисунок 37" o:spid="_x0000_s1034" type="#_x0000_t75" style="position:absolute;left:0;text-align:left;margin-left:41.35pt;margin-top:6.15pt;width:177pt;height:110.25pt;z-index:251660288;visibility:visible">
            <v:imagedata r:id="rId13" o:title=""/>
            <w10:wrap type="square"/>
          </v:shape>
        </w:pict>
      </w:r>
      <w:r>
        <w:rPr>
          <w:noProof/>
        </w:rPr>
        <w:pict>
          <v:shape id="Рисунок 22" o:spid="_x0000_s1035" type="#_x0000_t75" style="position:absolute;left:0;text-align:left;margin-left:227.35pt;margin-top:6.15pt;width:144.95pt;height:110.25pt;z-index:251664384;visibility:visible">
            <v:imagedata r:id="rId14" o:title=""/>
            <w10:wrap type="square"/>
          </v:shape>
        </w:pict>
      </w:r>
      <w:r>
        <w:rPr>
          <w:noProof/>
        </w:rPr>
        <w:pict>
          <v:shape id="Рисунок 25" o:spid="_x0000_s1036" type="#_x0000_t75" style="position:absolute;left:0;text-align:left;margin-left:381.85pt;margin-top:4.95pt;width:154.5pt;height:111pt;z-index:251658240;visibility:visible">
            <v:imagedata r:id="rId15" o:title="" croptop="3100f"/>
            <w10:wrap type="square"/>
          </v:shape>
        </w:pict>
      </w:r>
      <w:r w:rsidRPr="007E0D57">
        <w:rPr>
          <w:color w:val="4F9DFF"/>
          <w:bdr w:val="none" w:sz="0" w:space="0" w:color="auto" w:frame="1"/>
        </w:rPr>
        <w:br/>
      </w:r>
    </w:p>
    <w:p w:rsidR="004808B4" w:rsidRPr="007E0D57" w:rsidRDefault="004808B4" w:rsidP="007E0D57">
      <w:pPr>
        <w:ind w:left="709" w:right="651"/>
      </w:pPr>
    </w:p>
    <w:p w:rsidR="004808B4" w:rsidRPr="007E0D57" w:rsidRDefault="004808B4" w:rsidP="007E0D57">
      <w:pPr>
        <w:ind w:left="709" w:right="651"/>
      </w:pPr>
    </w:p>
    <w:p w:rsidR="004808B4" w:rsidRPr="0067231C" w:rsidRDefault="004808B4" w:rsidP="0067231C">
      <w:pPr>
        <w:rPr>
          <w:sz w:val="18"/>
          <w:szCs w:val="18"/>
        </w:rPr>
      </w:pPr>
    </w:p>
    <w:p w:rsidR="004808B4" w:rsidRPr="0067231C" w:rsidRDefault="004808B4" w:rsidP="0067231C">
      <w:pPr>
        <w:rPr>
          <w:sz w:val="18"/>
          <w:szCs w:val="18"/>
        </w:rPr>
      </w:pPr>
    </w:p>
    <w:p w:rsidR="004808B4" w:rsidRPr="0067231C" w:rsidRDefault="004808B4" w:rsidP="0067231C">
      <w:pPr>
        <w:rPr>
          <w:sz w:val="18"/>
          <w:szCs w:val="18"/>
        </w:rPr>
      </w:pPr>
    </w:p>
    <w:p w:rsidR="004808B4" w:rsidRPr="0067231C" w:rsidRDefault="004808B4" w:rsidP="0067231C">
      <w:pPr>
        <w:rPr>
          <w:sz w:val="18"/>
          <w:szCs w:val="18"/>
        </w:rPr>
      </w:pPr>
    </w:p>
    <w:p w:rsidR="004808B4" w:rsidRPr="0067231C" w:rsidRDefault="004808B4" w:rsidP="0067231C">
      <w:pPr>
        <w:rPr>
          <w:sz w:val="18"/>
          <w:szCs w:val="18"/>
        </w:rPr>
      </w:pPr>
    </w:p>
    <w:p w:rsidR="004808B4" w:rsidRPr="0067231C" w:rsidRDefault="004808B4" w:rsidP="0067231C">
      <w:pPr>
        <w:rPr>
          <w:sz w:val="18"/>
          <w:szCs w:val="18"/>
        </w:rPr>
      </w:pPr>
    </w:p>
    <w:p w:rsidR="004808B4" w:rsidRPr="0067231C" w:rsidRDefault="004808B4" w:rsidP="0067231C">
      <w:pPr>
        <w:rPr>
          <w:sz w:val="18"/>
          <w:szCs w:val="18"/>
        </w:rPr>
      </w:pPr>
    </w:p>
    <w:p w:rsidR="004808B4" w:rsidRPr="0067231C" w:rsidRDefault="004808B4" w:rsidP="0067231C">
      <w:pPr>
        <w:rPr>
          <w:sz w:val="18"/>
          <w:szCs w:val="18"/>
        </w:rPr>
      </w:pPr>
    </w:p>
    <w:p w:rsidR="004808B4" w:rsidRPr="0067231C" w:rsidRDefault="004808B4" w:rsidP="0067231C">
      <w:pPr>
        <w:rPr>
          <w:sz w:val="18"/>
          <w:szCs w:val="18"/>
        </w:rPr>
      </w:pPr>
      <w:r>
        <w:rPr>
          <w:noProof/>
        </w:rPr>
        <w:pict>
          <v:shape id="_x0000_s1037" type="#_x0000_t75" style="position:absolute;margin-left:31.6pt;margin-top:4.95pt;width:510pt;height:339.75pt;z-index:-251653120;visibility:visible">
            <v:imagedata r:id="rId16" o:title=""/>
          </v:shape>
        </w:pict>
      </w:r>
    </w:p>
    <w:p w:rsidR="004808B4" w:rsidRPr="0067231C" w:rsidRDefault="004808B4" w:rsidP="0067231C">
      <w:pPr>
        <w:rPr>
          <w:sz w:val="18"/>
          <w:szCs w:val="18"/>
        </w:rPr>
      </w:pPr>
    </w:p>
    <w:p w:rsidR="004808B4" w:rsidRPr="0067231C" w:rsidRDefault="004808B4" w:rsidP="0067231C">
      <w:pPr>
        <w:rPr>
          <w:sz w:val="18"/>
          <w:szCs w:val="18"/>
        </w:rPr>
      </w:pPr>
    </w:p>
    <w:p w:rsidR="004808B4" w:rsidRPr="0067231C" w:rsidRDefault="004808B4" w:rsidP="0067231C">
      <w:pPr>
        <w:rPr>
          <w:sz w:val="18"/>
          <w:szCs w:val="18"/>
        </w:rPr>
      </w:pPr>
    </w:p>
    <w:p w:rsidR="004808B4" w:rsidRPr="00D07788" w:rsidRDefault="004808B4" w:rsidP="00D07788">
      <w:pPr>
        <w:tabs>
          <w:tab w:val="left" w:pos="5840"/>
          <w:tab w:val="left" w:pos="9840"/>
        </w:tabs>
        <w:ind w:right="934"/>
        <w:rPr>
          <w:b/>
          <w:i/>
          <w:color w:val="C00000"/>
          <w:sz w:val="32"/>
          <w:szCs w:val="32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</w:t>
      </w:r>
      <w:r w:rsidRPr="00D07788">
        <w:rPr>
          <w:b/>
          <w:i/>
          <w:color w:val="C00000"/>
          <w:sz w:val="32"/>
          <w:szCs w:val="32"/>
        </w:rPr>
        <w:t>Моховых</w:t>
      </w:r>
    </w:p>
    <w:p w:rsidR="004808B4" w:rsidRPr="00D07788" w:rsidRDefault="004808B4" w:rsidP="00D07788">
      <w:pPr>
        <w:tabs>
          <w:tab w:val="left" w:pos="5840"/>
          <w:tab w:val="left" w:pos="9840"/>
        </w:tabs>
        <w:ind w:left="709" w:right="934"/>
        <w:rPr>
          <w:b/>
          <w:i/>
          <w:color w:val="C00000"/>
          <w:sz w:val="32"/>
          <w:szCs w:val="32"/>
        </w:rPr>
      </w:pPr>
      <w:r w:rsidRPr="00D07788">
        <w:rPr>
          <w:b/>
          <w:i/>
          <w:color w:val="C00000"/>
          <w:sz w:val="32"/>
          <w:szCs w:val="32"/>
        </w:rPr>
        <w:t xml:space="preserve">                  Василия Спиридоновича и Ольгу Анатольевну</w:t>
      </w:r>
    </w:p>
    <w:p w:rsidR="004808B4" w:rsidRPr="00D07788" w:rsidRDefault="004808B4" w:rsidP="00D07788">
      <w:pPr>
        <w:tabs>
          <w:tab w:val="left" w:pos="5840"/>
          <w:tab w:val="left" w:pos="9840"/>
        </w:tabs>
        <w:ind w:left="709" w:right="934"/>
        <w:jc w:val="center"/>
        <w:rPr>
          <w:b/>
          <w:i/>
          <w:sz w:val="32"/>
          <w:szCs w:val="32"/>
        </w:rPr>
      </w:pPr>
      <w:r w:rsidRPr="00D07788">
        <w:rPr>
          <w:b/>
          <w:i/>
          <w:sz w:val="32"/>
          <w:szCs w:val="32"/>
        </w:rPr>
        <w:t>дети, внуки, правнуки</w:t>
      </w:r>
    </w:p>
    <w:p w:rsidR="004808B4" w:rsidRPr="00D07788" w:rsidRDefault="004808B4" w:rsidP="00D07788">
      <w:pPr>
        <w:tabs>
          <w:tab w:val="left" w:pos="5840"/>
          <w:tab w:val="left" w:pos="9840"/>
        </w:tabs>
        <w:ind w:left="709" w:right="934"/>
        <w:jc w:val="center"/>
        <w:rPr>
          <w:b/>
          <w:i/>
          <w:sz w:val="32"/>
          <w:szCs w:val="32"/>
        </w:rPr>
      </w:pPr>
      <w:r w:rsidRPr="00D07788">
        <w:rPr>
          <w:b/>
          <w:i/>
          <w:sz w:val="32"/>
          <w:szCs w:val="32"/>
        </w:rPr>
        <w:t>поздравляют с бриллиантовой свадьбой!</w:t>
      </w:r>
    </w:p>
    <w:p w:rsidR="004808B4" w:rsidRPr="00D07788" w:rsidRDefault="004808B4" w:rsidP="00782402">
      <w:pPr>
        <w:tabs>
          <w:tab w:val="left" w:pos="5840"/>
          <w:tab w:val="left" w:pos="9840"/>
        </w:tabs>
        <w:ind w:left="851" w:right="651"/>
        <w:rPr>
          <w:b/>
          <w:i/>
        </w:rPr>
      </w:pPr>
    </w:p>
    <w:p w:rsidR="004808B4" w:rsidRDefault="004808B4" w:rsidP="00D07788">
      <w:pPr>
        <w:ind w:right="651"/>
        <w:rPr>
          <w:color w:val="000000"/>
        </w:rPr>
        <w:sectPr w:rsidR="004808B4" w:rsidSect="004F6132">
          <w:type w:val="continuous"/>
          <w:pgSz w:w="11900" w:h="16840"/>
          <w:pgMar w:top="244" w:right="238" w:bottom="284" w:left="238" w:header="0" w:footer="6" w:gutter="0"/>
          <w:cols w:space="720"/>
          <w:noEndnote/>
          <w:docGrid w:linePitch="360"/>
        </w:sectPr>
      </w:pPr>
    </w:p>
    <w:p w:rsidR="004808B4" w:rsidRPr="00D07788" w:rsidRDefault="004808B4" w:rsidP="00D07788">
      <w:pPr>
        <w:ind w:left="2410" w:right="651"/>
        <w:rPr>
          <w:b/>
          <w:color w:val="000000"/>
        </w:rPr>
      </w:pPr>
      <w:r w:rsidRPr="00D07788">
        <w:rPr>
          <w:b/>
          <w:color w:val="000000"/>
        </w:rPr>
        <w:t>Жизнь вам подарила море счастья,</w:t>
      </w:r>
    </w:p>
    <w:p w:rsidR="004808B4" w:rsidRPr="00D07788" w:rsidRDefault="004808B4" w:rsidP="00D07788">
      <w:pPr>
        <w:ind w:left="2410" w:right="651"/>
        <w:rPr>
          <w:b/>
          <w:color w:val="000000"/>
        </w:rPr>
      </w:pPr>
      <w:r w:rsidRPr="00D07788">
        <w:rPr>
          <w:b/>
          <w:color w:val="000000"/>
        </w:rPr>
        <w:t>Славной парой об руку шагать,</w:t>
      </w:r>
    </w:p>
    <w:p w:rsidR="004808B4" w:rsidRPr="00D07788" w:rsidRDefault="004808B4" w:rsidP="00D07788">
      <w:pPr>
        <w:ind w:left="2410" w:right="651"/>
        <w:rPr>
          <w:b/>
          <w:color w:val="000000"/>
        </w:rPr>
      </w:pPr>
      <w:r w:rsidRPr="00D07788">
        <w:rPr>
          <w:b/>
          <w:color w:val="000000"/>
        </w:rPr>
        <w:t>Было всё — и радость, и ненастье,</w:t>
      </w:r>
    </w:p>
    <w:p w:rsidR="004808B4" w:rsidRPr="00D07788" w:rsidRDefault="004808B4" w:rsidP="00D07788">
      <w:pPr>
        <w:ind w:left="2410" w:right="651"/>
        <w:rPr>
          <w:b/>
          <w:color w:val="000000"/>
        </w:rPr>
      </w:pPr>
      <w:r w:rsidRPr="00D07788">
        <w:rPr>
          <w:b/>
          <w:color w:val="000000"/>
        </w:rPr>
        <w:t>Взлеты и падения, и страсть.</w:t>
      </w:r>
    </w:p>
    <w:p w:rsidR="004808B4" w:rsidRPr="00D07788" w:rsidRDefault="004808B4" w:rsidP="00D07788">
      <w:pPr>
        <w:ind w:left="2410" w:right="651"/>
        <w:rPr>
          <w:b/>
          <w:color w:val="000000"/>
        </w:rPr>
      </w:pPr>
    </w:p>
    <w:p w:rsidR="004808B4" w:rsidRPr="00D07788" w:rsidRDefault="004808B4" w:rsidP="00D07788">
      <w:pPr>
        <w:ind w:left="2410" w:right="651"/>
        <w:rPr>
          <w:b/>
          <w:color w:val="000000"/>
        </w:rPr>
      </w:pPr>
      <w:r w:rsidRPr="00D07788">
        <w:rPr>
          <w:b/>
          <w:color w:val="000000"/>
        </w:rPr>
        <w:t>С юбилеем свадьбы, дорогие,</w:t>
      </w:r>
    </w:p>
    <w:p w:rsidR="004808B4" w:rsidRPr="00D07788" w:rsidRDefault="004808B4" w:rsidP="00D07788">
      <w:pPr>
        <w:ind w:left="2410" w:right="651"/>
        <w:rPr>
          <w:b/>
          <w:color w:val="000000"/>
        </w:rPr>
      </w:pPr>
      <w:r w:rsidRPr="00D07788">
        <w:rPr>
          <w:b/>
          <w:color w:val="000000"/>
        </w:rPr>
        <w:t>Шутка ли сказать, вам 60,</w:t>
      </w:r>
    </w:p>
    <w:p w:rsidR="004808B4" w:rsidRPr="00D07788" w:rsidRDefault="004808B4" w:rsidP="00D07788">
      <w:pPr>
        <w:ind w:left="2410" w:right="651"/>
        <w:rPr>
          <w:b/>
          <w:color w:val="000000"/>
        </w:rPr>
      </w:pPr>
      <w:r w:rsidRPr="00D07788">
        <w:rPr>
          <w:b/>
          <w:color w:val="000000"/>
        </w:rPr>
        <w:t>Пусть же будут рядышком родные,</w:t>
      </w:r>
    </w:p>
    <w:p w:rsidR="004808B4" w:rsidRPr="00D07788" w:rsidRDefault="004808B4" w:rsidP="00D07788">
      <w:pPr>
        <w:ind w:left="2410" w:right="651"/>
        <w:rPr>
          <w:b/>
          <w:color w:val="000000"/>
        </w:rPr>
      </w:pPr>
      <w:r w:rsidRPr="00D07788">
        <w:rPr>
          <w:b/>
          <w:color w:val="000000"/>
        </w:rPr>
        <w:t>И печалей, горестей не знать!</w:t>
      </w:r>
    </w:p>
    <w:p w:rsidR="004808B4" w:rsidRPr="00D07788" w:rsidRDefault="004808B4" w:rsidP="00D07788">
      <w:pPr>
        <w:ind w:right="651"/>
        <w:rPr>
          <w:b/>
          <w:color w:val="000000"/>
        </w:rPr>
        <w:sectPr w:rsidR="004808B4" w:rsidRPr="00D07788" w:rsidSect="00D07788">
          <w:type w:val="continuous"/>
          <w:pgSz w:w="11900" w:h="16840"/>
          <w:pgMar w:top="244" w:right="238" w:bottom="249" w:left="1985" w:header="0" w:footer="6" w:gutter="0"/>
          <w:cols w:space="180"/>
          <w:noEndnote/>
          <w:docGrid w:linePitch="360"/>
        </w:sectPr>
      </w:pPr>
    </w:p>
    <w:p w:rsidR="004808B4" w:rsidRDefault="004808B4" w:rsidP="00D07788">
      <w:pPr>
        <w:ind w:left="4111" w:right="651"/>
        <w:rPr>
          <w:b/>
          <w:color w:val="000000"/>
        </w:rPr>
      </w:pPr>
    </w:p>
    <w:p w:rsidR="004808B4" w:rsidRPr="00D07788" w:rsidRDefault="004808B4" w:rsidP="00D07788">
      <w:pPr>
        <w:ind w:left="4111" w:right="651"/>
        <w:rPr>
          <w:b/>
          <w:color w:val="000000"/>
        </w:rPr>
      </w:pPr>
      <w:r w:rsidRPr="00D07788">
        <w:rPr>
          <w:b/>
          <w:color w:val="000000"/>
        </w:rPr>
        <w:t>Мира, счастья, радости, покоя,</w:t>
      </w:r>
    </w:p>
    <w:p w:rsidR="004808B4" w:rsidRPr="00D07788" w:rsidRDefault="004808B4" w:rsidP="00D07788">
      <w:pPr>
        <w:ind w:left="4111" w:right="651"/>
        <w:rPr>
          <w:b/>
          <w:color w:val="000000"/>
        </w:rPr>
      </w:pPr>
      <w:r w:rsidRPr="00D07788">
        <w:rPr>
          <w:b/>
          <w:color w:val="000000"/>
        </w:rPr>
        <w:t>Еще долго — долго вместе быть,</w:t>
      </w:r>
    </w:p>
    <w:p w:rsidR="004808B4" w:rsidRPr="00D07788" w:rsidRDefault="004808B4" w:rsidP="00D07788">
      <w:pPr>
        <w:ind w:left="4111" w:right="651"/>
        <w:rPr>
          <w:b/>
          <w:color w:val="000000"/>
        </w:rPr>
      </w:pPr>
      <w:r w:rsidRPr="00D07788">
        <w:rPr>
          <w:b/>
          <w:color w:val="000000"/>
        </w:rPr>
        <w:t>Пусть глаза лучатся лишь любовью,</w:t>
      </w:r>
    </w:p>
    <w:p w:rsidR="004808B4" w:rsidRPr="00D07788" w:rsidRDefault="004808B4" w:rsidP="00D07788">
      <w:pPr>
        <w:ind w:left="4111" w:right="651"/>
        <w:rPr>
          <w:b/>
          <w:color w:val="000000"/>
        </w:rPr>
      </w:pPr>
      <w:r w:rsidRPr="00D07788">
        <w:rPr>
          <w:b/>
          <w:color w:val="000000"/>
        </w:rPr>
        <w:t>Вам желаем просто жить и жить!</w:t>
      </w:r>
    </w:p>
    <w:p w:rsidR="004808B4" w:rsidRPr="0067231C" w:rsidRDefault="004808B4" w:rsidP="0067231C">
      <w:pPr>
        <w:rPr>
          <w:sz w:val="18"/>
          <w:szCs w:val="18"/>
        </w:rPr>
      </w:pPr>
    </w:p>
    <w:p w:rsidR="004808B4" w:rsidRDefault="004808B4" w:rsidP="0067231C">
      <w:pPr>
        <w:rPr>
          <w:sz w:val="18"/>
          <w:szCs w:val="18"/>
        </w:rPr>
      </w:pPr>
      <w:r>
        <w:rPr>
          <w:noProof/>
        </w:rPr>
        <w:pict>
          <v:shape id="Рисунок 2" o:spid="_x0000_s1038" type="#_x0000_t75" style="position:absolute;margin-left:3.45pt;margin-top:.4pt;width:571.95pt;height:812.2pt;z-index:-251655168;visibility:visible" wrapcoords="-28 0 -28 21580 21600 21580 21600 0 -28 0">
            <v:imagedata r:id="rId17" o:title=""/>
            <w10:wrap type="tight"/>
          </v:shape>
        </w:pict>
      </w:r>
    </w:p>
    <w:p w:rsidR="004808B4" w:rsidRPr="0067231C" w:rsidRDefault="004808B4" w:rsidP="0067231C">
      <w:pPr>
        <w:rPr>
          <w:sz w:val="18"/>
          <w:szCs w:val="18"/>
        </w:rPr>
      </w:pPr>
      <w:r>
        <w:rPr>
          <w:noProof/>
        </w:rPr>
        <w:pict>
          <v:shape id="Рисунок 3" o:spid="_x0000_s1039" type="#_x0000_t75" style="position:absolute;margin-left:3.45pt;margin-top:.4pt;width:565.25pt;height:812.2pt;z-index:251662336;visibility:visible">
            <v:imagedata r:id="rId18" o:title="" cropbottom="1766f"/>
            <w10:wrap type="square"/>
          </v:shape>
        </w:pict>
      </w:r>
    </w:p>
    <w:p w:rsidR="004808B4" w:rsidRDefault="004808B4" w:rsidP="0067231C">
      <w:pPr>
        <w:ind w:left="1134" w:right="509" w:firstLine="709"/>
        <w:jc w:val="right"/>
      </w:pPr>
    </w:p>
    <w:p w:rsidR="004808B4" w:rsidRDefault="004808B4" w:rsidP="0067231C">
      <w:pPr>
        <w:ind w:left="1134" w:right="509" w:firstLine="709"/>
        <w:jc w:val="right"/>
      </w:pPr>
    </w:p>
    <w:p w:rsidR="004808B4" w:rsidRPr="0067231C" w:rsidRDefault="004808B4" w:rsidP="0067231C">
      <w:pPr>
        <w:ind w:left="1134" w:right="509" w:firstLine="709"/>
        <w:jc w:val="right"/>
      </w:pPr>
    </w:p>
    <w:p w:rsidR="004808B4" w:rsidRDefault="004808B4" w:rsidP="0067231C">
      <w:pPr>
        <w:rPr>
          <w:sz w:val="18"/>
          <w:szCs w:val="18"/>
        </w:rPr>
      </w:pPr>
    </w:p>
    <w:p w:rsidR="004808B4" w:rsidRPr="000E14BF" w:rsidRDefault="004808B4" w:rsidP="000E14BF">
      <w:pPr>
        <w:rPr>
          <w:sz w:val="18"/>
          <w:szCs w:val="18"/>
        </w:rPr>
      </w:pPr>
    </w:p>
    <w:p w:rsidR="004808B4" w:rsidRPr="000E14BF" w:rsidRDefault="004808B4" w:rsidP="000E14BF">
      <w:pPr>
        <w:rPr>
          <w:sz w:val="18"/>
          <w:szCs w:val="18"/>
        </w:rPr>
      </w:pPr>
    </w:p>
    <w:p w:rsidR="004808B4" w:rsidRPr="000E14BF" w:rsidRDefault="004808B4" w:rsidP="000E14BF">
      <w:pPr>
        <w:rPr>
          <w:sz w:val="18"/>
          <w:szCs w:val="18"/>
        </w:rPr>
      </w:pPr>
    </w:p>
    <w:p w:rsidR="004808B4" w:rsidRPr="000E14BF" w:rsidRDefault="004808B4" w:rsidP="000E14BF">
      <w:pPr>
        <w:rPr>
          <w:sz w:val="18"/>
          <w:szCs w:val="18"/>
        </w:rPr>
      </w:pPr>
    </w:p>
    <w:p w:rsidR="004808B4" w:rsidRPr="000E14BF" w:rsidRDefault="004808B4" w:rsidP="000E14BF">
      <w:pPr>
        <w:rPr>
          <w:sz w:val="18"/>
          <w:szCs w:val="18"/>
        </w:rPr>
      </w:pPr>
    </w:p>
    <w:p w:rsidR="004808B4" w:rsidRDefault="004808B4" w:rsidP="000E14BF">
      <w:pPr>
        <w:rPr>
          <w:sz w:val="18"/>
          <w:szCs w:val="18"/>
        </w:rPr>
      </w:pPr>
    </w:p>
    <w:p w:rsidR="004808B4" w:rsidRPr="000E14BF" w:rsidRDefault="004808B4" w:rsidP="000E14BF">
      <w:pPr>
        <w:rPr>
          <w:sz w:val="18"/>
          <w:szCs w:val="18"/>
        </w:rPr>
      </w:pPr>
    </w:p>
    <w:p w:rsidR="004808B4" w:rsidRPr="000E14BF" w:rsidRDefault="004808B4" w:rsidP="000E14BF">
      <w:pPr>
        <w:rPr>
          <w:sz w:val="18"/>
          <w:szCs w:val="18"/>
        </w:rPr>
      </w:pPr>
    </w:p>
    <w:p w:rsidR="004808B4" w:rsidRDefault="004808B4" w:rsidP="000E14BF">
      <w:pPr>
        <w:rPr>
          <w:sz w:val="18"/>
          <w:szCs w:val="18"/>
        </w:rPr>
      </w:pPr>
    </w:p>
    <w:p w:rsidR="004808B4" w:rsidRDefault="004808B4" w:rsidP="000E14BF">
      <w:pPr>
        <w:tabs>
          <w:tab w:val="left" w:pos="484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:rsidR="004808B4" w:rsidRPr="000E14BF" w:rsidRDefault="004808B4" w:rsidP="000E14BF">
      <w:pPr>
        <w:rPr>
          <w:sz w:val="18"/>
          <w:szCs w:val="18"/>
        </w:rPr>
        <w:sectPr w:rsidR="004808B4" w:rsidRPr="000E14BF" w:rsidSect="008137D9">
          <w:type w:val="continuous"/>
          <w:pgSz w:w="11900" w:h="16840"/>
          <w:pgMar w:top="244" w:right="238" w:bottom="249" w:left="238" w:header="0" w:footer="6" w:gutter="0"/>
          <w:cols w:space="720"/>
          <w:noEndnote/>
          <w:docGrid w:linePitch="360"/>
        </w:sectPr>
      </w:pPr>
    </w:p>
    <w:p w:rsidR="004808B4" w:rsidRPr="00D24BCC" w:rsidRDefault="004808B4" w:rsidP="00D24BCC">
      <w:pPr>
        <w:tabs>
          <w:tab w:val="left" w:pos="5840"/>
          <w:tab w:val="left" w:pos="9840"/>
        </w:tabs>
        <w:ind w:right="245"/>
        <w:rPr>
          <w:sz w:val="16"/>
          <w:szCs w:val="16"/>
        </w:rPr>
      </w:pPr>
    </w:p>
    <w:sectPr w:rsidR="004808B4" w:rsidRPr="00D24BCC" w:rsidSect="00152D3E">
      <w:footerReference w:type="even" r:id="rId19"/>
      <w:footerReference w:type="default" r:id="rId20"/>
      <w:type w:val="continuous"/>
      <w:pgSz w:w="11906" w:h="16838"/>
      <w:pgMar w:top="181" w:right="567" w:bottom="360" w:left="1134" w:header="709" w:footer="709" w:gutter="0"/>
      <w:cols w:space="708" w:equalWidth="0">
        <w:col w:w="10205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8B4" w:rsidRDefault="004808B4">
      <w:r>
        <w:separator/>
      </w:r>
    </w:p>
  </w:endnote>
  <w:endnote w:type="continuationSeparator" w:id="1">
    <w:p w:rsidR="004808B4" w:rsidRDefault="004808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8B4" w:rsidRDefault="004808B4" w:rsidP="00ED02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808B4" w:rsidRDefault="004808B4" w:rsidP="0068047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8B4" w:rsidRDefault="004808B4" w:rsidP="00ED02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4808B4" w:rsidRDefault="004808B4" w:rsidP="0068047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8B4" w:rsidRDefault="004808B4">
      <w:r>
        <w:separator/>
      </w:r>
    </w:p>
  </w:footnote>
  <w:footnote w:type="continuationSeparator" w:id="1">
    <w:p w:rsidR="004808B4" w:rsidRDefault="004808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434B"/>
    <w:multiLevelType w:val="hybridMultilevel"/>
    <w:tmpl w:val="91BC64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843F45"/>
    <w:multiLevelType w:val="multilevel"/>
    <w:tmpl w:val="98848B56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82F2492"/>
    <w:multiLevelType w:val="hybridMultilevel"/>
    <w:tmpl w:val="E2CC3DDC"/>
    <w:lvl w:ilvl="0" w:tplc="CFB847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6F2112"/>
    <w:multiLevelType w:val="hybridMultilevel"/>
    <w:tmpl w:val="F56CD5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60063E"/>
    <w:multiLevelType w:val="hybridMultilevel"/>
    <w:tmpl w:val="409606F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5">
    <w:nsid w:val="0E852AD4"/>
    <w:multiLevelType w:val="hybridMultilevel"/>
    <w:tmpl w:val="6740A2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892D99"/>
    <w:multiLevelType w:val="hybridMultilevel"/>
    <w:tmpl w:val="29AC156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>
    <w:nsid w:val="13C76B53"/>
    <w:multiLevelType w:val="hybridMultilevel"/>
    <w:tmpl w:val="E70C7C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905F76"/>
    <w:multiLevelType w:val="hybridMultilevel"/>
    <w:tmpl w:val="F4086AB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>
    <w:nsid w:val="1DFA426F"/>
    <w:multiLevelType w:val="hybridMultilevel"/>
    <w:tmpl w:val="D43A43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307FC8"/>
    <w:multiLevelType w:val="hybridMultilevel"/>
    <w:tmpl w:val="D8DAAF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0C60405"/>
    <w:multiLevelType w:val="hybridMultilevel"/>
    <w:tmpl w:val="C64260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A05836"/>
    <w:multiLevelType w:val="hybridMultilevel"/>
    <w:tmpl w:val="B53E8E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0470B9"/>
    <w:multiLevelType w:val="hybridMultilevel"/>
    <w:tmpl w:val="86E69AE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>
    <w:nsid w:val="2D374721"/>
    <w:multiLevelType w:val="hybridMultilevel"/>
    <w:tmpl w:val="D8FAAF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453ECE"/>
    <w:multiLevelType w:val="multilevel"/>
    <w:tmpl w:val="E1AE7DA8"/>
    <w:lvl w:ilvl="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cs="Times New Roman"/>
        <w:b/>
      </w:rPr>
    </w:lvl>
    <w:lvl w:ilvl="1">
      <w:start w:val="1"/>
      <w:numFmt w:val="decimal"/>
      <w:isLgl/>
      <w:lvlText w:val="%1.%2"/>
      <w:lvlJc w:val="left"/>
      <w:pPr>
        <w:tabs>
          <w:tab w:val="num" w:pos="-576"/>
        </w:tabs>
        <w:ind w:left="-576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4"/>
        </w:tabs>
        <w:ind w:left="8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04"/>
        </w:tabs>
        <w:ind w:left="804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164"/>
        </w:tabs>
        <w:ind w:left="11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84"/>
        </w:tabs>
        <w:ind w:left="188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44"/>
        </w:tabs>
        <w:ind w:left="22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964"/>
        </w:tabs>
        <w:ind w:left="296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84"/>
        </w:tabs>
        <w:ind w:left="3684" w:hanging="2160"/>
      </w:pPr>
      <w:rPr>
        <w:rFonts w:cs="Times New Roman" w:hint="default"/>
      </w:rPr>
    </w:lvl>
  </w:abstractNum>
  <w:abstractNum w:abstractNumId="16">
    <w:nsid w:val="33A743C5"/>
    <w:multiLevelType w:val="hybridMultilevel"/>
    <w:tmpl w:val="24ECBE7C"/>
    <w:lvl w:ilvl="0" w:tplc="04190001">
      <w:start w:val="1"/>
      <w:numFmt w:val="bullet"/>
      <w:lvlText w:val=""/>
      <w:lvlJc w:val="left"/>
      <w:pPr>
        <w:tabs>
          <w:tab w:val="num" w:pos="1760"/>
        </w:tabs>
        <w:ind w:left="1760" w:hanging="360"/>
      </w:pPr>
      <w:rPr>
        <w:rFonts w:ascii="Symbol" w:hAnsi="Symbol" w:hint="default"/>
      </w:rPr>
    </w:lvl>
    <w:lvl w:ilvl="1" w:tplc="9252DEE6">
      <w:start w:val="1"/>
      <w:numFmt w:val="decimal"/>
      <w:lvlText w:val="%2."/>
      <w:lvlJc w:val="left"/>
      <w:pPr>
        <w:tabs>
          <w:tab w:val="num" w:pos="2480"/>
        </w:tabs>
        <w:ind w:left="2480" w:hanging="360"/>
      </w:pPr>
      <w:rPr>
        <w:rFonts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17">
    <w:nsid w:val="36772F79"/>
    <w:multiLevelType w:val="hybridMultilevel"/>
    <w:tmpl w:val="F7B0C2D4"/>
    <w:lvl w:ilvl="0" w:tplc="04190001">
      <w:start w:val="1"/>
      <w:numFmt w:val="bullet"/>
      <w:lvlText w:val=""/>
      <w:lvlJc w:val="left"/>
      <w:pPr>
        <w:tabs>
          <w:tab w:val="num" w:pos="1760"/>
        </w:tabs>
        <w:ind w:left="1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18">
    <w:nsid w:val="445F2A65"/>
    <w:multiLevelType w:val="hybridMultilevel"/>
    <w:tmpl w:val="60CCFA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102785"/>
    <w:multiLevelType w:val="multilevel"/>
    <w:tmpl w:val="ACC6A39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4"/>
      <w:numFmt w:val="decimal"/>
      <w:lvlText w:val="%1.%2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920"/>
        </w:tabs>
        <w:ind w:left="19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480"/>
        </w:tabs>
        <w:ind w:left="34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640"/>
        </w:tabs>
        <w:ind w:left="56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6600"/>
        </w:tabs>
        <w:ind w:left="6600" w:hanging="1800"/>
      </w:pPr>
      <w:rPr>
        <w:rFonts w:cs="Times New Roman"/>
      </w:rPr>
    </w:lvl>
  </w:abstractNum>
  <w:abstractNum w:abstractNumId="20">
    <w:nsid w:val="4FF479DA"/>
    <w:multiLevelType w:val="hybridMultilevel"/>
    <w:tmpl w:val="C882C6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9252DEE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42C620D"/>
    <w:multiLevelType w:val="hybridMultilevel"/>
    <w:tmpl w:val="AC0254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66E147F"/>
    <w:multiLevelType w:val="hybridMultilevel"/>
    <w:tmpl w:val="8990C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FA16330"/>
    <w:multiLevelType w:val="hybridMultilevel"/>
    <w:tmpl w:val="91AC1E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0531915"/>
    <w:multiLevelType w:val="hybridMultilevel"/>
    <w:tmpl w:val="14D8F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09E5A58"/>
    <w:multiLevelType w:val="hybridMultilevel"/>
    <w:tmpl w:val="12C8F660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26">
    <w:nsid w:val="631F56E0"/>
    <w:multiLevelType w:val="hybridMultilevel"/>
    <w:tmpl w:val="F5764C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7F0303"/>
    <w:multiLevelType w:val="hybridMultilevel"/>
    <w:tmpl w:val="8F3EE1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79F1BB4"/>
    <w:multiLevelType w:val="hybridMultilevel"/>
    <w:tmpl w:val="DC5EB3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7D764D9"/>
    <w:multiLevelType w:val="hybridMultilevel"/>
    <w:tmpl w:val="805AA3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68041BB7"/>
    <w:multiLevelType w:val="hybridMultilevel"/>
    <w:tmpl w:val="F014F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88202C7"/>
    <w:multiLevelType w:val="hybridMultilevel"/>
    <w:tmpl w:val="975AD31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B667447"/>
    <w:multiLevelType w:val="hybridMultilevel"/>
    <w:tmpl w:val="7CC4100C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3">
    <w:nsid w:val="6DF81C38"/>
    <w:multiLevelType w:val="hybridMultilevel"/>
    <w:tmpl w:val="F6C486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222D9C"/>
    <w:multiLevelType w:val="hybridMultilevel"/>
    <w:tmpl w:val="0D3898F4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20"/>
  </w:num>
  <w:num w:numId="4">
    <w:abstractNumId w:val="25"/>
  </w:num>
  <w:num w:numId="5">
    <w:abstractNumId w:val="32"/>
  </w:num>
  <w:num w:numId="6">
    <w:abstractNumId w:val="17"/>
  </w:num>
  <w:num w:numId="7">
    <w:abstractNumId w:val="34"/>
  </w:num>
  <w:num w:numId="8">
    <w:abstractNumId w:val="16"/>
  </w:num>
  <w:num w:numId="9">
    <w:abstractNumId w:val="3"/>
  </w:num>
  <w:num w:numId="10">
    <w:abstractNumId w:val="6"/>
  </w:num>
  <w:num w:numId="11">
    <w:abstractNumId w:val="13"/>
  </w:num>
  <w:num w:numId="12">
    <w:abstractNumId w:val="4"/>
  </w:num>
  <w:num w:numId="13">
    <w:abstractNumId w:val="8"/>
  </w:num>
  <w:num w:numId="14">
    <w:abstractNumId w:val="30"/>
  </w:num>
  <w:num w:numId="15">
    <w:abstractNumId w:val="22"/>
  </w:num>
  <w:num w:numId="16">
    <w:abstractNumId w:val="33"/>
  </w:num>
  <w:num w:numId="17">
    <w:abstractNumId w:val="23"/>
  </w:num>
  <w:num w:numId="18">
    <w:abstractNumId w:val="9"/>
  </w:num>
  <w:num w:numId="19">
    <w:abstractNumId w:val="18"/>
  </w:num>
  <w:num w:numId="20">
    <w:abstractNumId w:val="26"/>
  </w:num>
  <w:num w:numId="21">
    <w:abstractNumId w:val="5"/>
  </w:num>
  <w:num w:numId="22">
    <w:abstractNumId w:val="7"/>
  </w:num>
  <w:num w:numId="23">
    <w:abstractNumId w:val="14"/>
  </w:num>
  <w:num w:numId="24">
    <w:abstractNumId w:val="28"/>
  </w:num>
  <w:num w:numId="25">
    <w:abstractNumId w:val="11"/>
  </w:num>
  <w:num w:numId="26">
    <w:abstractNumId w:val="10"/>
  </w:num>
  <w:num w:numId="27">
    <w:abstractNumId w:val="0"/>
  </w:num>
  <w:num w:numId="28">
    <w:abstractNumId w:val="12"/>
  </w:num>
  <w:num w:numId="29">
    <w:abstractNumId w:val="27"/>
  </w:num>
  <w:num w:numId="30">
    <w:abstractNumId w:val="31"/>
  </w:num>
  <w:num w:numId="31">
    <w:abstractNumId w:val="21"/>
  </w:num>
  <w:num w:numId="32">
    <w:abstractNumId w:val="29"/>
  </w:num>
  <w:num w:numId="33">
    <w:abstractNumId w:val="24"/>
  </w:num>
  <w:num w:numId="34">
    <w:abstractNumId w:val="19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0778"/>
    <w:rsid w:val="00011D42"/>
    <w:rsid w:val="0002186D"/>
    <w:rsid w:val="0003279B"/>
    <w:rsid w:val="00035830"/>
    <w:rsid w:val="00046C91"/>
    <w:rsid w:val="00047BF2"/>
    <w:rsid w:val="0005795E"/>
    <w:rsid w:val="0009183D"/>
    <w:rsid w:val="00091A6E"/>
    <w:rsid w:val="000A25E7"/>
    <w:rsid w:val="000B1FEB"/>
    <w:rsid w:val="000D0F83"/>
    <w:rsid w:val="000D1E3E"/>
    <w:rsid w:val="000D1F33"/>
    <w:rsid w:val="000D5F97"/>
    <w:rsid w:val="000D6604"/>
    <w:rsid w:val="000E14BF"/>
    <w:rsid w:val="000E4912"/>
    <w:rsid w:val="000F3514"/>
    <w:rsid w:val="00100778"/>
    <w:rsid w:val="0010176D"/>
    <w:rsid w:val="00125C6E"/>
    <w:rsid w:val="001261B4"/>
    <w:rsid w:val="00133043"/>
    <w:rsid w:val="00144D4D"/>
    <w:rsid w:val="00150177"/>
    <w:rsid w:val="00152D3E"/>
    <w:rsid w:val="00153A7D"/>
    <w:rsid w:val="00153AAC"/>
    <w:rsid w:val="00161FD9"/>
    <w:rsid w:val="001834CC"/>
    <w:rsid w:val="00184422"/>
    <w:rsid w:val="001A666B"/>
    <w:rsid w:val="001B65C6"/>
    <w:rsid w:val="001C26E4"/>
    <w:rsid w:val="001D6800"/>
    <w:rsid w:val="001F081D"/>
    <w:rsid w:val="001F3505"/>
    <w:rsid w:val="001F43E1"/>
    <w:rsid w:val="001F5085"/>
    <w:rsid w:val="001F5161"/>
    <w:rsid w:val="00235CEB"/>
    <w:rsid w:val="00240C5B"/>
    <w:rsid w:val="002612CC"/>
    <w:rsid w:val="0028139B"/>
    <w:rsid w:val="00295FDC"/>
    <w:rsid w:val="002C4E4C"/>
    <w:rsid w:val="002D3F88"/>
    <w:rsid w:val="002E1633"/>
    <w:rsid w:val="002E4D86"/>
    <w:rsid w:val="002E682B"/>
    <w:rsid w:val="002F2AF0"/>
    <w:rsid w:val="00334BBB"/>
    <w:rsid w:val="00341593"/>
    <w:rsid w:val="00346462"/>
    <w:rsid w:val="00347409"/>
    <w:rsid w:val="003570E2"/>
    <w:rsid w:val="00363209"/>
    <w:rsid w:val="00367DDD"/>
    <w:rsid w:val="00380AA3"/>
    <w:rsid w:val="003A1873"/>
    <w:rsid w:val="003B2659"/>
    <w:rsid w:val="00400B0F"/>
    <w:rsid w:val="00410884"/>
    <w:rsid w:val="00411DBD"/>
    <w:rsid w:val="0041509B"/>
    <w:rsid w:val="004171B7"/>
    <w:rsid w:val="00454198"/>
    <w:rsid w:val="004808B4"/>
    <w:rsid w:val="004824A0"/>
    <w:rsid w:val="00494D4B"/>
    <w:rsid w:val="004A0810"/>
    <w:rsid w:val="004B0F60"/>
    <w:rsid w:val="004C0338"/>
    <w:rsid w:val="004C1B41"/>
    <w:rsid w:val="004D30A1"/>
    <w:rsid w:val="004F07BD"/>
    <w:rsid w:val="004F5F8C"/>
    <w:rsid w:val="004F6132"/>
    <w:rsid w:val="0050033E"/>
    <w:rsid w:val="00505671"/>
    <w:rsid w:val="00510C4C"/>
    <w:rsid w:val="00513B66"/>
    <w:rsid w:val="005167F9"/>
    <w:rsid w:val="00551015"/>
    <w:rsid w:val="00552347"/>
    <w:rsid w:val="005578C0"/>
    <w:rsid w:val="005626F6"/>
    <w:rsid w:val="00572EB5"/>
    <w:rsid w:val="0057384A"/>
    <w:rsid w:val="005760DD"/>
    <w:rsid w:val="005829B7"/>
    <w:rsid w:val="005A082E"/>
    <w:rsid w:val="005A232D"/>
    <w:rsid w:val="005A3FED"/>
    <w:rsid w:val="005B5D0C"/>
    <w:rsid w:val="005B73C1"/>
    <w:rsid w:val="005C6309"/>
    <w:rsid w:val="005D65E5"/>
    <w:rsid w:val="005E4904"/>
    <w:rsid w:val="005F435C"/>
    <w:rsid w:val="006118B1"/>
    <w:rsid w:val="006130F6"/>
    <w:rsid w:val="00633C4F"/>
    <w:rsid w:val="006427AD"/>
    <w:rsid w:val="00644BE7"/>
    <w:rsid w:val="00647183"/>
    <w:rsid w:val="0065450E"/>
    <w:rsid w:val="0065755C"/>
    <w:rsid w:val="00662D35"/>
    <w:rsid w:val="00666BC4"/>
    <w:rsid w:val="0067231C"/>
    <w:rsid w:val="00674943"/>
    <w:rsid w:val="0068047F"/>
    <w:rsid w:val="006A34CA"/>
    <w:rsid w:val="006B56C0"/>
    <w:rsid w:val="006B5D58"/>
    <w:rsid w:val="006C058E"/>
    <w:rsid w:val="006C6E00"/>
    <w:rsid w:val="006F0505"/>
    <w:rsid w:val="006F1ED8"/>
    <w:rsid w:val="006F2D88"/>
    <w:rsid w:val="00704090"/>
    <w:rsid w:val="00735D99"/>
    <w:rsid w:val="007461B3"/>
    <w:rsid w:val="00782402"/>
    <w:rsid w:val="00792B09"/>
    <w:rsid w:val="007A047B"/>
    <w:rsid w:val="007B0B6A"/>
    <w:rsid w:val="007D30B1"/>
    <w:rsid w:val="007D4B32"/>
    <w:rsid w:val="007D4FBE"/>
    <w:rsid w:val="007D67D7"/>
    <w:rsid w:val="007E0D57"/>
    <w:rsid w:val="007F4655"/>
    <w:rsid w:val="0080377D"/>
    <w:rsid w:val="008059D3"/>
    <w:rsid w:val="0081107F"/>
    <w:rsid w:val="008137D9"/>
    <w:rsid w:val="00817B04"/>
    <w:rsid w:val="008250FC"/>
    <w:rsid w:val="00857799"/>
    <w:rsid w:val="00862A93"/>
    <w:rsid w:val="00863FE6"/>
    <w:rsid w:val="00866D39"/>
    <w:rsid w:val="00883C95"/>
    <w:rsid w:val="00893680"/>
    <w:rsid w:val="0089594B"/>
    <w:rsid w:val="00896140"/>
    <w:rsid w:val="008A29DA"/>
    <w:rsid w:val="008D6F99"/>
    <w:rsid w:val="008E665A"/>
    <w:rsid w:val="009122B5"/>
    <w:rsid w:val="009139E5"/>
    <w:rsid w:val="0092010C"/>
    <w:rsid w:val="00927069"/>
    <w:rsid w:val="00930145"/>
    <w:rsid w:val="00943E5A"/>
    <w:rsid w:val="00955434"/>
    <w:rsid w:val="00956E74"/>
    <w:rsid w:val="0097112A"/>
    <w:rsid w:val="00975DB8"/>
    <w:rsid w:val="00984FE0"/>
    <w:rsid w:val="00987B1E"/>
    <w:rsid w:val="009A1A98"/>
    <w:rsid w:val="009A41FF"/>
    <w:rsid w:val="009A7EBA"/>
    <w:rsid w:val="009C18EC"/>
    <w:rsid w:val="009E1E03"/>
    <w:rsid w:val="009E25CD"/>
    <w:rsid w:val="009E5F8F"/>
    <w:rsid w:val="009F0525"/>
    <w:rsid w:val="009F65C3"/>
    <w:rsid w:val="00A02AE4"/>
    <w:rsid w:val="00A05708"/>
    <w:rsid w:val="00A067E4"/>
    <w:rsid w:val="00A11FCD"/>
    <w:rsid w:val="00A1591E"/>
    <w:rsid w:val="00A42A70"/>
    <w:rsid w:val="00A57317"/>
    <w:rsid w:val="00A718E2"/>
    <w:rsid w:val="00AD4F8C"/>
    <w:rsid w:val="00B350A9"/>
    <w:rsid w:val="00B3586E"/>
    <w:rsid w:val="00B762BA"/>
    <w:rsid w:val="00B77FB1"/>
    <w:rsid w:val="00B835A3"/>
    <w:rsid w:val="00BB555A"/>
    <w:rsid w:val="00BE082F"/>
    <w:rsid w:val="00BE0F5B"/>
    <w:rsid w:val="00C01B5F"/>
    <w:rsid w:val="00C056F8"/>
    <w:rsid w:val="00C10140"/>
    <w:rsid w:val="00C12001"/>
    <w:rsid w:val="00C228EB"/>
    <w:rsid w:val="00C35D2D"/>
    <w:rsid w:val="00C5502A"/>
    <w:rsid w:val="00C55960"/>
    <w:rsid w:val="00C87A56"/>
    <w:rsid w:val="00C9238D"/>
    <w:rsid w:val="00CB3B98"/>
    <w:rsid w:val="00CC4625"/>
    <w:rsid w:val="00CD6A7D"/>
    <w:rsid w:val="00CD719F"/>
    <w:rsid w:val="00CE0223"/>
    <w:rsid w:val="00D033BA"/>
    <w:rsid w:val="00D07788"/>
    <w:rsid w:val="00D07E7C"/>
    <w:rsid w:val="00D16313"/>
    <w:rsid w:val="00D24BCC"/>
    <w:rsid w:val="00D434A8"/>
    <w:rsid w:val="00D51289"/>
    <w:rsid w:val="00D529BA"/>
    <w:rsid w:val="00D5624C"/>
    <w:rsid w:val="00D73E6B"/>
    <w:rsid w:val="00D82222"/>
    <w:rsid w:val="00D94529"/>
    <w:rsid w:val="00DA479E"/>
    <w:rsid w:val="00DA49FE"/>
    <w:rsid w:val="00DA6FA1"/>
    <w:rsid w:val="00DC4728"/>
    <w:rsid w:val="00DD45AE"/>
    <w:rsid w:val="00DE06A9"/>
    <w:rsid w:val="00DF3AF9"/>
    <w:rsid w:val="00DF585B"/>
    <w:rsid w:val="00E03D22"/>
    <w:rsid w:val="00E07860"/>
    <w:rsid w:val="00E1756A"/>
    <w:rsid w:val="00E42A08"/>
    <w:rsid w:val="00E51661"/>
    <w:rsid w:val="00E532F4"/>
    <w:rsid w:val="00E61076"/>
    <w:rsid w:val="00E615F0"/>
    <w:rsid w:val="00E809EB"/>
    <w:rsid w:val="00E864C8"/>
    <w:rsid w:val="00E90D39"/>
    <w:rsid w:val="00EA2AFA"/>
    <w:rsid w:val="00EB4AFB"/>
    <w:rsid w:val="00ED0295"/>
    <w:rsid w:val="00F0074D"/>
    <w:rsid w:val="00F01B8D"/>
    <w:rsid w:val="00F021F3"/>
    <w:rsid w:val="00F06E9E"/>
    <w:rsid w:val="00F10F16"/>
    <w:rsid w:val="00F17F76"/>
    <w:rsid w:val="00F372E7"/>
    <w:rsid w:val="00F44466"/>
    <w:rsid w:val="00F45366"/>
    <w:rsid w:val="00F62EBD"/>
    <w:rsid w:val="00F82CBC"/>
    <w:rsid w:val="00F87348"/>
    <w:rsid w:val="00F91F5D"/>
    <w:rsid w:val="00FA34A7"/>
    <w:rsid w:val="00FA7DB5"/>
    <w:rsid w:val="00FC1DD4"/>
    <w:rsid w:val="00FC4AFD"/>
    <w:rsid w:val="00FD48FF"/>
    <w:rsid w:val="00FE1D51"/>
    <w:rsid w:val="00FE6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7B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24BCC"/>
    <w:pPr>
      <w:keepNext/>
      <w:spacing w:after="60"/>
      <w:ind w:right="-1"/>
      <w:jc w:val="both"/>
      <w:outlineLvl w:val="0"/>
    </w:pPr>
    <w:rPr>
      <w:b/>
      <w:bCs/>
      <w:kern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01B5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24BCC"/>
    <w:rPr>
      <w:rFonts w:eastAsia="Times New Roman" w:cs="Times New Roman"/>
      <w:b/>
      <w:bCs/>
      <w:kern w:val="32"/>
      <w:sz w:val="32"/>
      <w:szCs w:val="32"/>
      <w:lang w:val="ru-RU" w:eastAsia="ru-RU" w:bidi="ar-SA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paragraph" w:styleId="Footer">
    <w:name w:val="footer"/>
    <w:basedOn w:val="Normal"/>
    <w:link w:val="FooterChar"/>
    <w:uiPriority w:val="99"/>
    <w:rsid w:val="0068047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68047F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510C4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10C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0C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10C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customStyle="1" w:styleId="ConsPlusNormal">
    <w:name w:val="ConsPlusNormal"/>
    <w:uiPriority w:val="99"/>
    <w:rsid w:val="00C5502A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C5502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C5502A"/>
    <w:rPr>
      <w:rFonts w:cs="Times New Roman"/>
      <w:sz w:val="16"/>
      <w:szCs w:val="16"/>
      <w:lang w:val="ru-RU" w:eastAsia="ru-RU" w:bidi="ar-SA"/>
    </w:rPr>
  </w:style>
  <w:style w:type="paragraph" w:styleId="BodyText">
    <w:name w:val="Body Text"/>
    <w:basedOn w:val="Normal"/>
    <w:link w:val="BodyTextChar"/>
    <w:uiPriority w:val="99"/>
    <w:rsid w:val="00C5502A"/>
    <w:pPr>
      <w:spacing w:after="120"/>
    </w:pPr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C5502A"/>
    <w:pPr>
      <w:spacing w:after="120" w:line="480" w:lineRule="auto"/>
    </w:pPr>
    <w:rPr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C5502A"/>
    <w:rPr>
      <w:rFonts w:cs="Times New Roman"/>
      <w:lang w:val="ru-RU" w:eastAsia="ru-RU" w:bidi="ar-SA"/>
    </w:rPr>
  </w:style>
  <w:style w:type="paragraph" w:customStyle="1" w:styleId="ConsNonformat">
    <w:name w:val="ConsNonformat"/>
    <w:uiPriority w:val="99"/>
    <w:rsid w:val="00C5502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D24BC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D24BCC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01B5F"/>
    <w:rPr>
      <w:rFonts w:cs="Times New Roman"/>
      <w:sz w:val="24"/>
      <w:szCs w:val="24"/>
      <w:lang w:val="ru-RU" w:eastAsia="ru-RU" w:bidi="ar-SA"/>
    </w:rPr>
  </w:style>
  <w:style w:type="paragraph" w:styleId="BodyTextIndent">
    <w:name w:val="Body Text Indent"/>
    <w:basedOn w:val="Normal"/>
    <w:link w:val="BodyTextIndentChar"/>
    <w:uiPriority w:val="99"/>
    <w:rsid w:val="00C01B5F"/>
    <w:pPr>
      <w:spacing w:after="120"/>
      <w:ind w:left="283"/>
    </w:p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paragraph" w:customStyle="1" w:styleId="ConsPlusNonformat">
    <w:name w:val="ConsPlusNonformat"/>
    <w:uiPriority w:val="99"/>
    <w:rsid w:val="00C01B5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8137D9"/>
    <w:rPr>
      <w:rFonts w:cs="Times New Roman"/>
      <w:sz w:val="26"/>
      <w:szCs w:val="26"/>
      <w:lang w:bidi="ar-SA"/>
    </w:rPr>
  </w:style>
  <w:style w:type="paragraph" w:customStyle="1" w:styleId="20">
    <w:name w:val="Основной текст (2)"/>
    <w:basedOn w:val="Normal"/>
    <w:link w:val="2"/>
    <w:uiPriority w:val="99"/>
    <w:rsid w:val="008137D9"/>
    <w:pPr>
      <w:widowControl w:val="0"/>
      <w:shd w:val="clear" w:color="auto" w:fill="FFFFFF"/>
      <w:spacing w:after="360" w:line="240" w:lineRule="atLeast"/>
      <w:jc w:val="right"/>
    </w:pPr>
    <w:rPr>
      <w:sz w:val="26"/>
      <w:szCs w:val="26"/>
    </w:rPr>
  </w:style>
  <w:style w:type="paragraph" w:customStyle="1" w:styleId="ConsPlusTitle">
    <w:name w:val="ConsPlusTitle"/>
    <w:uiPriority w:val="99"/>
    <w:rsid w:val="0041509B"/>
    <w:pPr>
      <w:widowControl w:val="0"/>
      <w:autoSpaceDE w:val="0"/>
      <w:autoSpaceDN w:val="0"/>
    </w:pPr>
    <w:rPr>
      <w:rFonts w:ascii="Calibri" w:hAnsi="Calibri" w:cs="Calibri"/>
      <w:b/>
      <w:szCs w:val="20"/>
    </w:rPr>
  </w:style>
  <w:style w:type="paragraph" w:styleId="NormalWeb">
    <w:name w:val="Normal (Web)"/>
    <w:basedOn w:val="Normal"/>
    <w:uiPriority w:val="99"/>
    <w:rsid w:val="0041509B"/>
    <w:pPr>
      <w:spacing w:before="100" w:beforeAutospacing="1" w:after="13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574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4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768</Words>
  <Characters>4382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User</dc:creator>
  <cp:keywords/>
  <dc:description/>
  <cp:lastModifiedBy>Admin</cp:lastModifiedBy>
  <cp:revision>3</cp:revision>
  <cp:lastPrinted>2022-09-06T06:27:00Z</cp:lastPrinted>
  <dcterms:created xsi:type="dcterms:W3CDTF">2022-09-26T03:38:00Z</dcterms:created>
  <dcterms:modified xsi:type="dcterms:W3CDTF">2022-09-26T03:40:00Z</dcterms:modified>
</cp:coreProperties>
</file>