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4E11" w:rsidRDefault="008E4E11" w:rsidP="009C18EC">
      <w:pPr>
        <w:ind w:right="245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685" o:spid="_x0000_s1026" type="#_x0000_t75" alt="вести танзыбея" style="position:absolute;margin-left:51.85pt;margin-top:14pt;width:456.75pt;height:90.75pt;z-index:-251661312;visibility:visible" wrapcoords="0 0 21600 0 21600 21600 0 21600 0 0">
            <v:imagedata r:id="rId7" r:href="rId8"/>
            <w10:wrap type="tight"/>
          </v:shape>
        </w:pict>
      </w:r>
      <w:r>
        <w:t xml:space="preserve">            </w:t>
      </w:r>
    </w:p>
    <w:p w:rsidR="008E4E11" w:rsidRDefault="008E4E11" w:rsidP="009C18EC">
      <w:pPr>
        <w:ind w:right="245"/>
      </w:pPr>
      <w:r>
        <w:rPr>
          <w:noProof/>
        </w:rPr>
        <w:pict>
          <v:shape id="_x0000_s1027" style="position:absolute;margin-left:282pt;margin-top:135pt;width:4.8pt;height:4.6pt;z-index:251654144;mso-position-horizontal:absolute;mso-position-vertical:absolute" coordsize="96,92" path="m84,43l74,83,,92,58,59,96,,84,43r,xe" fillcolor="#c2bf47" stroked="f">
            <v:path arrowok="t"/>
          </v:shape>
        </w:pict>
      </w:r>
      <w:r>
        <w:rPr>
          <w:noProof/>
        </w:rPr>
        <w:pict>
          <v:shape id="_x0000_s1028" style="position:absolute;margin-left:378pt;margin-top:81pt;width:3.55pt;height:2.7pt;z-index:251653120;mso-position-horizontal:absolute;mso-position-vertical:absolute" coordsize="71,54" path="m69,l16,21,,54,71,28,69,r,xe" fillcolor="#c2bf47" stroked="f">
            <v:path arrowok="t"/>
          </v:shape>
        </w:pict>
      </w:r>
      <w:r>
        <w:t xml:space="preserve">          </w:t>
      </w:r>
    </w:p>
    <w:p w:rsidR="008E4E11" w:rsidRDefault="008E4E11" w:rsidP="009C18EC">
      <w:pPr>
        <w:tabs>
          <w:tab w:val="left" w:pos="5840"/>
        </w:tabs>
        <w:ind w:right="245"/>
      </w:pPr>
      <w:r>
        <w:rPr>
          <w:noProof/>
        </w:rPr>
        <w:pict>
          <v:shape id="_x0000_s1029" type="#_x0000_t75" alt="вести танзыбея" style="position:absolute;margin-left:30.95pt;margin-top:3.7pt;width:456.75pt;height:90.75pt;z-index:-251660288;visibility:visible" wrapcoords="-35 0 -35 21421 21600 21421 21600 0 -35 0">
            <v:imagedata r:id="rId9" o:title=""/>
            <w10:wrap type="tight"/>
          </v:shape>
        </w:pict>
      </w:r>
      <w:r>
        <w:t xml:space="preserve">                                                                                            </w:t>
      </w:r>
    </w:p>
    <w:p w:rsidR="008E4E11" w:rsidRDefault="008E4E11" w:rsidP="009C18EC">
      <w:pPr>
        <w:tabs>
          <w:tab w:val="left" w:pos="5840"/>
        </w:tabs>
        <w:ind w:right="245"/>
      </w:pPr>
    </w:p>
    <w:p w:rsidR="008E4E11" w:rsidRDefault="008E4E11" w:rsidP="009C18EC">
      <w:pPr>
        <w:tabs>
          <w:tab w:val="left" w:pos="5840"/>
        </w:tabs>
        <w:ind w:right="245"/>
      </w:pPr>
    </w:p>
    <w:p w:rsidR="008E4E11" w:rsidRDefault="008E4E11" w:rsidP="009C18EC">
      <w:pPr>
        <w:tabs>
          <w:tab w:val="left" w:pos="5840"/>
        </w:tabs>
        <w:ind w:right="245"/>
      </w:pPr>
    </w:p>
    <w:p w:rsidR="008E4E11" w:rsidRDefault="008E4E11" w:rsidP="009C18EC">
      <w:pPr>
        <w:tabs>
          <w:tab w:val="left" w:pos="5840"/>
        </w:tabs>
        <w:ind w:right="245"/>
      </w:pPr>
    </w:p>
    <w:p w:rsidR="008E4E11" w:rsidRDefault="008E4E11" w:rsidP="009C18EC">
      <w:pPr>
        <w:tabs>
          <w:tab w:val="left" w:pos="5840"/>
        </w:tabs>
        <w:ind w:right="245"/>
      </w:pPr>
    </w:p>
    <w:p w:rsidR="008E4E11" w:rsidRDefault="008E4E11" w:rsidP="009C18EC">
      <w:pPr>
        <w:tabs>
          <w:tab w:val="left" w:pos="5840"/>
        </w:tabs>
        <w:ind w:right="245"/>
      </w:pPr>
    </w:p>
    <w:p w:rsidR="008E4E11" w:rsidRPr="006F0505" w:rsidRDefault="008E4E11" w:rsidP="0067231C">
      <w:pPr>
        <w:tabs>
          <w:tab w:val="left" w:pos="5840"/>
        </w:tabs>
        <w:ind w:left="851" w:right="651"/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№ 39</w:t>
      </w:r>
      <w:r w:rsidRPr="00E01805">
        <w:rPr>
          <w:b/>
          <w:i/>
          <w:sz w:val="28"/>
          <w:szCs w:val="28"/>
        </w:rPr>
        <w:t>(50</w:t>
      </w:r>
      <w:r>
        <w:rPr>
          <w:b/>
          <w:i/>
          <w:sz w:val="28"/>
          <w:szCs w:val="28"/>
        </w:rPr>
        <w:t>8</w:t>
      </w:r>
      <w:r w:rsidRPr="00E01805">
        <w:rPr>
          <w:b/>
          <w:i/>
          <w:sz w:val="28"/>
          <w:szCs w:val="28"/>
        </w:rPr>
        <w:t xml:space="preserve">) от </w:t>
      </w:r>
      <w:r>
        <w:rPr>
          <w:b/>
          <w:i/>
          <w:sz w:val="28"/>
          <w:szCs w:val="28"/>
        </w:rPr>
        <w:t>20 декабря 2022</w:t>
      </w:r>
      <w:r w:rsidRPr="006F0505">
        <w:rPr>
          <w:b/>
          <w:i/>
          <w:sz w:val="28"/>
          <w:szCs w:val="28"/>
        </w:rPr>
        <w:t xml:space="preserve"> года.</w:t>
      </w:r>
    </w:p>
    <w:p w:rsidR="008E4E11" w:rsidRPr="006F0505" w:rsidRDefault="008E4E11" w:rsidP="00CE1536">
      <w:pPr>
        <w:tabs>
          <w:tab w:val="left" w:pos="9840"/>
        </w:tabs>
        <w:ind w:left="142" w:right="-1"/>
        <w:rPr>
          <w:sz w:val="18"/>
          <w:szCs w:val="18"/>
        </w:rPr>
      </w:pPr>
      <w:r w:rsidRPr="006F0505">
        <w:rPr>
          <w:sz w:val="18"/>
          <w:szCs w:val="18"/>
        </w:rPr>
        <w:t xml:space="preserve">Информационный бюллетень </w:t>
      </w:r>
    </w:p>
    <w:p w:rsidR="008E4E11" w:rsidRPr="006F0505" w:rsidRDefault="008E4E11" w:rsidP="00CE1536">
      <w:pPr>
        <w:tabs>
          <w:tab w:val="left" w:pos="9840"/>
        </w:tabs>
        <w:ind w:left="142" w:right="-1"/>
        <w:rPr>
          <w:sz w:val="18"/>
          <w:szCs w:val="18"/>
        </w:rPr>
      </w:pPr>
      <w:r w:rsidRPr="006F0505">
        <w:rPr>
          <w:sz w:val="18"/>
          <w:szCs w:val="18"/>
        </w:rPr>
        <w:t>Танзыбейск</w:t>
      </w:r>
      <w:r>
        <w:rPr>
          <w:sz w:val="18"/>
          <w:szCs w:val="18"/>
        </w:rPr>
        <w:t>ого</w:t>
      </w:r>
      <w:r w:rsidRPr="006F0505">
        <w:rPr>
          <w:sz w:val="18"/>
          <w:szCs w:val="18"/>
        </w:rPr>
        <w:t xml:space="preserve"> сельсовет</w:t>
      </w:r>
      <w:r>
        <w:rPr>
          <w:sz w:val="18"/>
          <w:szCs w:val="18"/>
        </w:rPr>
        <w:t>а</w:t>
      </w:r>
      <w:r w:rsidRPr="006F0505">
        <w:rPr>
          <w:sz w:val="18"/>
          <w:szCs w:val="18"/>
        </w:rPr>
        <w:t xml:space="preserve"> </w:t>
      </w:r>
    </w:p>
    <w:p w:rsidR="008E4E11" w:rsidRPr="006F0505" w:rsidRDefault="008E4E11" w:rsidP="00CE1536">
      <w:pPr>
        <w:tabs>
          <w:tab w:val="left" w:pos="9840"/>
        </w:tabs>
        <w:ind w:left="142" w:right="-1"/>
        <w:rPr>
          <w:sz w:val="18"/>
          <w:szCs w:val="18"/>
        </w:rPr>
      </w:pPr>
      <w:r w:rsidRPr="006F0505">
        <w:rPr>
          <w:sz w:val="18"/>
          <w:szCs w:val="18"/>
        </w:rPr>
        <w:t>Ермаковского района</w:t>
      </w:r>
    </w:p>
    <w:p w:rsidR="008E4E11" w:rsidRPr="006F0505" w:rsidRDefault="008E4E11" w:rsidP="00CE1536">
      <w:pPr>
        <w:tabs>
          <w:tab w:val="left" w:pos="5940"/>
          <w:tab w:val="left" w:pos="9840"/>
        </w:tabs>
        <w:ind w:left="142" w:right="-1"/>
        <w:rPr>
          <w:sz w:val="18"/>
          <w:szCs w:val="18"/>
        </w:rPr>
      </w:pPr>
      <w:r w:rsidRPr="006F0505">
        <w:rPr>
          <w:sz w:val="18"/>
          <w:szCs w:val="18"/>
        </w:rPr>
        <w:t xml:space="preserve">Красноярского края </w:t>
      </w:r>
      <w:r w:rsidRPr="006F0505">
        <w:rPr>
          <w:sz w:val="18"/>
          <w:szCs w:val="18"/>
        </w:rPr>
        <w:tab/>
      </w:r>
      <w:r>
        <w:rPr>
          <w:sz w:val="18"/>
          <w:szCs w:val="18"/>
        </w:rPr>
        <w:t xml:space="preserve">                                          </w:t>
      </w:r>
      <w:r w:rsidRPr="006F0505">
        <w:rPr>
          <w:sz w:val="18"/>
          <w:szCs w:val="18"/>
        </w:rPr>
        <w:t>Выпускается с 2007 года.</w:t>
      </w:r>
    </w:p>
    <w:p w:rsidR="008E4E11" w:rsidRDefault="008E4E11" w:rsidP="00CE1536">
      <w:pPr>
        <w:tabs>
          <w:tab w:val="left" w:pos="5840"/>
          <w:tab w:val="left" w:pos="9840"/>
        </w:tabs>
        <w:ind w:left="142" w:right="-1"/>
        <w:rPr>
          <w:sz w:val="18"/>
          <w:szCs w:val="18"/>
        </w:rPr>
      </w:pPr>
      <w:r>
        <w:rPr>
          <w:sz w:val="18"/>
          <w:szCs w:val="18"/>
        </w:rPr>
        <w:t>Редактор: Самсонова Н.А.</w:t>
      </w:r>
    </w:p>
    <w:p w:rsidR="008E4E11" w:rsidRDefault="008E4E11" w:rsidP="00CE1536">
      <w:pPr>
        <w:tabs>
          <w:tab w:val="left" w:pos="5840"/>
          <w:tab w:val="left" w:pos="9840"/>
        </w:tabs>
        <w:ind w:left="142" w:right="-1"/>
        <w:rPr>
          <w:sz w:val="18"/>
          <w:szCs w:val="18"/>
        </w:rPr>
      </w:pPr>
      <w:r>
        <w:rPr>
          <w:sz w:val="18"/>
          <w:szCs w:val="18"/>
        </w:rPr>
        <w:t>Издатель и распространитель издания : Администрация Танзыбейского сельсовета.</w:t>
      </w:r>
    </w:p>
    <w:p w:rsidR="008E4E11" w:rsidRDefault="008E4E11" w:rsidP="00CE1536">
      <w:pPr>
        <w:tabs>
          <w:tab w:val="left" w:pos="5840"/>
          <w:tab w:val="left" w:pos="9840"/>
        </w:tabs>
        <w:ind w:left="142" w:right="-1"/>
        <w:rPr>
          <w:sz w:val="18"/>
          <w:szCs w:val="18"/>
        </w:rPr>
      </w:pPr>
      <w:r>
        <w:rPr>
          <w:sz w:val="18"/>
          <w:szCs w:val="18"/>
        </w:rPr>
        <w:t>Тираж: 100 экз., периодичность не реже 1раза в месяц.</w:t>
      </w:r>
    </w:p>
    <w:p w:rsidR="008E4E11" w:rsidRPr="0067231C" w:rsidRDefault="008E4E11" w:rsidP="00CE1536">
      <w:pPr>
        <w:ind w:left="142" w:right="-1"/>
        <w:rPr>
          <w:sz w:val="18"/>
          <w:szCs w:val="18"/>
        </w:rPr>
      </w:pPr>
    </w:p>
    <w:p w:rsidR="008E4E11" w:rsidRPr="002940D6" w:rsidRDefault="008E4E11" w:rsidP="002940D6">
      <w:pPr>
        <w:ind w:left="142" w:right="-143"/>
        <w:jc w:val="center"/>
        <w:rPr>
          <w:b/>
        </w:rPr>
      </w:pPr>
      <w:r>
        <w:rPr>
          <w:b/>
        </w:rPr>
        <w:t xml:space="preserve">    Уважаемые жители Танзыбея!</w:t>
      </w:r>
    </w:p>
    <w:p w:rsidR="008E4E11" w:rsidRDefault="008E4E11" w:rsidP="001A4B46">
      <w:pPr>
        <w:ind w:left="142" w:right="-143"/>
        <w:jc w:val="both"/>
      </w:pPr>
      <w:r>
        <w:t xml:space="preserve">     </w:t>
      </w:r>
      <w:r w:rsidRPr="00F86D7E">
        <w:t>Наш сельсовет в</w:t>
      </w:r>
      <w:r>
        <w:t xml:space="preserve"> 2023 году готов участвовать в краевой</w:t>
      </w:r>
      <w:r w:rsidRPr="00F86D7E">
        <w:t xml:space="preserve"> программ</w:t>
      </w:r>
      <w:r>
        <w:t>е</w:t>
      </w:r>
      <w:r w:rsidRPr="00F86D7E">
        <w:t>, в рамках которой мы можем получить денежные средства на благоустройство</w:t>
      </w:r>
      <w:r>
        <w:t xml:space="preserve"> </w:t>
      </w:r>
      <w:r w:rsidRPr="00F86D7E">
        <w:t>нашей территории</w:t>
      </w:r>
      <w:r>
        <w:t>. По этой программе в 2019 году было отремонтировано здание  клуба и библиотеки, а в этом году освещены многие улицы нашего поселка.</w:t>
      </w:r>
      <w:r w:rsidRPr="00F86D7E">
        <w:t xml:space="preserve"> </w:t>
      </w:r>
      <w:bookmarkStart w:id="0" w:name="_GoBack"/>
      <w:bookmarkEnd w:id="0"/>
    </w:p>
    <w:p w:rsidR="008E4E11" w:rsidRDefault="008E4E11" w:rsidP="001A4B46">
      <w:pPr>
        <w:ind w:left="142" w:right="-143"/>
        <w:jc w:val="both"/>
      </w:pPr>
      <w:r>
        <w:t xml:space="preserve">     Среди жителей был проведен опрос на опросных листах и в мобильном приложении в </w:t>
      </w:r>
      <w:r>
        <w:rPr>
          <w:lang w:val="en-US"/>
        </w:rPr>
        <w:t>Viber</w:t>
      </w:r>
      <w:r w:rsidRPr="00562D88">
        <w:t xml:space="preserve"> </w:t>
      </w:r>
      <w:r>
        <w:t>«Новый Танзыбей» на выбор актуальной проблемы в благоустройстве нашего поселка и вот результаты: за проект «Светлые ночи», направленный на освещение улиц Саянская и Зеленая – 105 чел.; «Благоустройство сквера» - 8 чел.; «Детская площадка» - 3 чел.</w:t>
      </w:r>
    </w:p>
    <w:p w:rsidR="008E4E11" w:rsidRPr="00562D88" w:rsidRDefault="008E4E11" w:rsidP="001A4B46">
      <w:pPr>
        <w:ind w:left="142" w:right="-143"/>
        <w:jc w:val="both"/>
      </w:pPr>
      <w:r>
        <w:t xml:space="preserve">    Следующий этап – это проведение итогового собрания, где будет о</w:t>
      </w:r>
      <w:r w:rsidRPr="00F86D7E">
        <w:t>предел</w:t>
      </w:r>
      <w:r>
        <w:t>ен</w:t>
      </w:r>
      <w:r w:rsidRPr="00F86D7E">
        <w:t xml:space="preserve"> вклад населения н</w:t>
      </w:r>
      <w:r>
        <w:t>а реализацию выбранного проекта и в</w:t>
      </w:r>
      <w:r w:rsidRPr="00562D88">
        <w:t>ыбрана инициативная группа.</w:t>
      </w:r>
    </w:p>
    <w:p w:rsidR="008E4E11" w:rsidRDefault="008E4E11" w:rsidP="001A4B46">
      <w:pPr>
        <w:pStyle w:val="ListParagraph"/>
        <w:ind w:left="142" w:right="-14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F86D7E">
        <w:rPr>
          <w:rFonts w:ascii="Times New Roman" w:hAnsi="Times New Roman"/>
          <w:sz w:val="24"/>
          <w:szCs w:val="24"/>
        </w:rPr>
        <w:t xml:space="preserve">Чем больше человек примет участие в собрании, тем больше шанс победить в конкурсе! </w:t>
      </w:r>
      <w:r>
        <w:rPr>
          <w:rFonts w:ascii="Times New Roman" w:hAnsi="Times New Roman"/>
          <w:sz w:val="24"/>
          <w:szCs w:val="24"/>
        </w:rPr>
        <w:t>С</w:t>
      </w:r>
      <w:r w:rsidRPr="00F86D7E">
        <w:rPr>
          <w:rFonts w:ascii="Times New Roman" w:hAnsi="Times New Roman"/>
          <w:sz w:val="24"/>
          <w:szCs w:val="24"/>
        </w:rPr>
        <w:t>обрание</w:t>
      </w:r>
      <w:r>
        <w:rPr>
          <w:rFonts w:ascii="Times New Roman" w:hAnsi="Times New Roman"/>
          <w:sz w:val="24"/>
          <w:szCs w:val="24"/>
        </w:rPr>
        <w:t xml:space="preserve"> состоится </w:t>
      </w:r>
      <w:r w:rsidRPr="001A4B46">
        <w:rPr>
          <w:rFonts w:ascii="Times New Roman" w:hAnsi="Times New Roman"/>
          <w:b/>
          <w:sz w:val="24"/>
          <w:szCs w:val="24"/>
        </w:rPr>
        <w:t>2</w:t>
      </w:r>
      <w:r w:rsidRPr="00DA3182">
        <w:rPr>
          <w:rFonts w:ascii="Times New Roman" w:hAnsi="Times New Roman"/>
          <w:b/>
          <w:sz w:val="24"/>
          <w:szCs w:val="24"/>
        </w:rPr>
        <w:t>1 декабря 2022 года в 14-00 часов</w:t>
      </w:r>
      <w:r w:rsidRPr="00F86D7E">
        <w:rPr>
          <w:rFonts w:ascii="Times New Roman" w:hAnsi="Times New Roman"/>
          <w:sz w:val="24"/>
          <w:szCs w:val="24"/>
        </w:rPr>
        <w:t xml:space="preserve">, по адресу: п. Танзыбей, пер. Рабочий, </w:t>
      </w:r>
      <w:r>
        <w:rPr>
          <w:rFonts w:ascii="Times New Roman" w:hAnsi="Times New Roman"/>
          <w:sz w:val="24"/>
          <w:szCs w:val="24"/>
        </w:rPr>
        <w:t>д.</w:t>
      </w:r>
      <w:r w:rsidRPr="00F86D7E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 xml:space="preserve"> в здании  д</w:t>
      </w:r>
      <w:r w:rsidRPr="00F86D7E">
        <w:rPr>
          <w:rFonts w:ascii="Times New Roman" w:hAnsi="Times New Roman"/>
          <w:sz w:val="24"/>
          <w:szCs w:val="24"/>
        </w:rPr>
        <w:t>ом</w:t>
      </w:r>
      <w:r>
        <w:rPr>
          <w:rFonts w:ascii="Times New Roman" w:hAnsi="Times New Roman"/>
          <w:sz w:val="24"/>
          <w:szCs w:val="24"/>
        </w:rPr>
        <w:t>а культуры.</w:t>
      </w:r>
      <w:r w:rsidRPr="00F86D7E">
        <w:rPr>
          <w:rFonts w:ascii="Times New Roman" w:hAnsi="Times New Roman"/>
          <w:sz w:val="24"/>
          <w:szCs w:val="24"/>
        </w:rPr>
        <w:t xml:space="preserve"> </w:t>
      </w:r>
    </w:p>
    <w:p w:rsidR="008E4E11" w:rsidRPr="00F86D7E" w:rsidRDefault="008E4E11" w:rsidP="001A4B46">
      <w:pPr>
        <w:pStyle w:val="ListParagraph"/>
        <w:ind w:left="142" w:right="-143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Рисунок 4" o:spid="_x0000_s1030" type="#_x0000_t75" style="position:absolute;left:0;text-align:left;margin-left:312.5pt;margin-top:24.2pt;width:216.8pt;height:142.45pt;z-index:-251657216;visibility:visible" wrapcoords="-75 0 -75 21486 21600 21486 21600 0 -75 0">
            <v:imagedata r:id="rId10" o:title="" cropbottom="8122f"/>
            <w10:wrap type="tight"/>
          </v:shape>
        </w:pict>
      </w:r>
      <w:r>
        <w:rPr>
          <w:noProof/>
        </w:rPr>
        <w:pict>
          <v:shape id="Рисунок 2" o:spid="_x0000_s1031" type="#_x0000_t75" style="position:absolute;left:0;text-align:left;margin-left:41.25pt;margin-top:24.2pt;width:210.25pt;height:139.45pt;z-index:-251658240;visibility:visible" wrapcoords="-77 0 -77 21484 21600 21484 21600 0 -77 0">
            <v:imagedata r:id="rId11" o:title=""/>
            <w10:wrap type="tight"/>
          </v:shape>
        </w:pict>
      </w:r>
      <w:r w:rsidRPr="00E01805">
        <w:rPr>
          <w:rFonts w:ascii="Times New Roman" w:hAnsi="Times New Roman"/>
          <w:b/>
          <w:sz w:val="24"/>
          <w:szCs w:val="24"/>
        </w:rPr>
        <w:t>Вместе сделаем поселок лучше!</w:t>
      </w:r>
    </w:p>
    <w:p w:rsidR="008E4E11" w:rsidRPr="002C59D4" w:rsidRDefault="008E4E11" w:rsidP="009B600A">
      <w:pPr>
        <w:ind w:left="142" w:right="-1"/>
        <w:jc w:val="both"/>
      </w:pPr>
    </w:p>
    <w:p w:rsidR="008E4E11" w:rsidRPr="000E14BF" w:rsidRDefault="008E4E11" w:rsidP="00CE1536">
      <w:pPr>
        <w:ind w:left="142" w:right="-1" w:firstLine="142"/>
        <w:rPr>
          <w:sz w:val="18"/>
          <w:szCs w:val="18"/>
        </w:rPr>
      </w:pPr>
    </w:p>
    <w:p w:rsidR="008E4E11" w:rsidRDefault="008E4E11" w:rsidP="00CE1536">
      <w:pPr>
        <w:ind w:left="142" w:right="-1"/>
        <w:rPr>
          <w:sz w:val="18"/>
          <w:szCs w:val="18"/>
        </w:rPr>
      </w:pPr>
    </w:p>
    <w:p w:rsidR="008E4E11" w:rsidRDefault="008E4E11" w:rsidP="00CE1536">
      <w:pPr>
        <w:ind w:left="142" w:right="-1"/>
        <w:rPr>
          <w:sz w:val="18"/>
          <w:szCs w:val="18"/>
        </w:rPr>
      </w:pPr>
    </w:p>
    <w:p w:rsidR="008E4E11" w:rsidRDefault="008E4E11" w:rsidP="00CE1536">
      <w:pPr>
        <w:ind w:left="142" w:right="-1"/>
        <w:rPr>
          <w:sz w:val="18"/>
          <w:szCs w:val="18"/>
        </w:rPr>
      </w:pPr>
    </w:p>
    <w:p w:rsidR="008E4E11" w:rsidRDefault="008E4E11" w:rsidP="00CE1536">
      <w:pPr>
        <w:ind w:left="142" w:right="-1"/>
        <w:rPr>
          <w:sz w:val="18"/>
          <w:szCs w:val="18"/>
        </w:rPr>
      </w:pPr>
    </w:p>
    <w:p w:rsidR="008E4E11" w:rsidRDefault="008E4E11" w:rsidP="00CE1536">
      <w:pPr>
        <w:ind w:left="142" w:right="-1"/>
        <w:rPr>
          <w:sz w:val="18"/>
          <w:szCs w:val="18"/>
        </w:rPr>
      </w:pPr>
    </w:p>
    <w:p w:rsidR="008E4E11" w:rsidRDefault="008E4E11" w:rsidP="00CE1536">
      <w:pPr>
        <w:ind w:left="142" w:right="-1"/>
        <w:rPr>
          <w:sz w:val="18"/>
          <w:szCs w:val="18"/>
        </w:rPr>
      </w:pPr>
    </w:p>
    <w:p w:rsidR="008E4E11" w:rsidRDefault="008E4E11" w:rsidP="00CE1536">
      <w:pPr>
        <w:ind w:left="142" w:right="-1"/>
        <w:rPr>
          <w:sz w:val="18"/>
          <w:szCs w:val="18"/>
        </w:rPr>
      </w:pPr>
    </w:p>
    <w:p w:rsidR="008E4E11" w:rsidRDefault="008E4E11" w:rsidP="00CE1536">
      <w:pPr>
        <w:ind w:left="142" w:right="-1"/>
        <w:rPr>
          <w:sz w:val="18"/>
          <w:szCs w:val="18"/>
        </w:rPr>
      </w:pPr>
    </w:p>
    <w:p w:rsidR="008E4E11" w:rsidRDefault="008E4E11" w:rsidP="00CE1536">
      <w:pPr>
        <w:ind w:left="142" w:right="-1"/>
        <w:rPr>
          <w:sz w:val="18"/>
          <w:szCs w:val="18"/>
        </w:rPr>
      </w:pPr>
    </w:p>
    <w:p w:rsidR="008E4E11" w:rsidRDefault="008E4E11" w:rsidP="00CE1536">
      <w:pPr>
        <w:ind w:left="142" w:right="-1"/>
        <w:rPr>
          <w:sz w:val="18"/>
          <w:szCs w:val="18"/>
        </w:rPr>
      </w:pPr>
    </w:p>
    <w:p w:rsidR="008E4E11" w:rsidRDefault="008E4E11" w:rsidP="00CE1536">
      <w:pPr>
        <w:ind w:left="142" w:right="-1"/>
        <w:rPr>
          <w:sz w:val="18"/>
          <w:szCs w:val="18"/>
        </w:rPr>
      </w:pPr>
    </w:p>
    <w:p w:rsidR="008E4E11" w:rsidRDefault="008E4E11" w:rsidP="00460096">
      <w:pPr>
        <w:ind w:right="-1"/>
        <w:rPr>
          <w:sz w:val="18"/>
          <w:szCs w:val="18"/>
        </w:rPr>
      </w:pPr>
    </w:p>
    <w:p w:rsidR="008E4E11" w:rsidRDefault="008E4E11" w:rsidP="00CE1536">
      <w:pPr>
        <w:tabs>
          <w:tab w:val="left" w:pos="4845"/>
        </w:tabs>
        <w:ind w:left="142" w:right="-1"/>
        <w:rPr>
          <w:sz w:val="18"/>
          <w:szCs w:val="18"/>
        </w:rPr>
      </w:pPr>
      <w:r>
        <w:rPr>
          <w:sz w:val="18"/>
          <w:szCs w:val="18"/>
        </w:rPr>
        <w:tab/>
      </w:r>
    </w:p>
    <w:p w:rsidR="008E4E11" w:rsidRPr="00460096" w:rsidRDefault="008E4E11" w:rsidP="00040991">
      <w:pPr>
        <w:jc w:val="center"/>
        <w:rPr>
          <w:b/>
        </w:rPr>
      </w:pPr>
      <w:r w:rsidRPr="00460096">
        <w:rPr>
          <w:b/>
        </w:rPr>
        <w:t>ВНИМАНИЕ, ВНИМАНИЕ!</w:t>
      </w:r>
    </w:p>
    <w:p w:rsidR="008E4E11" w:rsidRPr="00460096" w:rsidRDefault="008E4E11" w:rsidP="00040991">
      <w:pPr>
        <w:ind w:left="993" w:right="567"/>
        <w:jc w:val="center"/>
      </w:pPr>
      <w:r w:rsidRPr="00460096">
        <w:t>Администрация Танзыбейского сельсовета</w:t>
      </w:r>
    </w:p>
    <w:p w:rsidR="008E4E11" w:rsidRPr="00460096" w:rsidRDefault="008E4E11" w:rsidP="005A74B5">
      <w:pPr>
        <w:ind w:left="993" w:right="567"/>
        <w:jc w:val="center"/>
      </w:pPr>
      <w:r w:rsidRPr="00460096">
        <w:t xml:space="preserve">   продолжает конкурс </w:t>
      </w:r>
      <w:r w:rsidRPr="00460096">
        <w:rPr>
          <w:b/>
          <w:bCs/>
        </w:rPr>
        <w:t>«Новогодняя игрушка».</w:t>
      </w:r>
    </w:p>
    <w:p w:rsidR="008E4E11" w:rsidRPr="00460096" w:rsidRDefault="008E4E11" w:rsidP="001810D6">
      <w:pPr>
        <w:ind w:left="993" w:right="567"/>
        <w:jc w:val="center"/>
      </w:pPr>
      <w:r>
        <w:rPr>
          <w:noProof/>
        </w:rPr>
        <w:pict>
          <v:shape id="_x0000_s1032" type="#_x0000_t75" style="position:absolute;left:0;text-align:left;margin-left:376.7pt;margin-top:40.45pt;width:171.3pt;height:122.8pt;z-index:-251656192;visibility:visible">
            <v:imagedata r:id="rId12" o:title="" cropleft="32485f"/>
          </v:shape>
        </w:pict>
      </w:r>
      <w:r>
        <w:rPr>
          <w:noProof/>
        </w:rPr>
        <w:pict>
          <v:shape id="Рисунок 1" o:spid="_x0000_s1033" type="#_x0000_t75" style="position:absolute;left:0;text-align:left;margin-left:-3.45pt;margin-top:40.45pt;width:168.85pt;height:122.8pt;z-index:-251659264;visibility:visible">
            <v:imagedata r:id="rId12" o:title="" cropright="33031f"/>
          </v:shape>
        </w:pict>
      </w:r>
      <w:r w:rsidRPr="00460096">
        <w:rPr>
          <w:bCs/>
        </w:rPr>
        <w:t>В конкурсе принимают участие ребята до 14 лет (включительно), сделавшие игрушки самостоятельно.</w:t>
      </w:r>
      <w:r w:rsidRPr="00460096">
        <w:t xml:space="preserve"> Игрушки должны быть безопасными при эксплуатации (</w:t>
      </w:r>
      <w:r w:rsidRPr="00460096">
        <w:rPr>
          <w:b/>
        </w:rPr>
        <w:t xml:space="preserve">желательно не из бумаги) </w:t>
      </w:r>
      <w:r w:rsidRPr="00460096">
        <w:t>и стать украшением уличной новогодней ёлки в Доме культуры. Поделки, размером (20-</w:t>
      </w:r>
      <w:smartTag w:uri="urn:schemas-microsoft-com:office:smarttags" w:element="metricconverter">
        <w:smartTagPr>
          <w:attr w:name="ProductID" w:val="25 см"/>
        </w:smartTagPr>
        <w:r w:rsidRPr="00460096">
          <w:t>25 см</w:t>
        </w:r>
      </w:smartTag>
      <w:r w:rsidRPr="00460096">
        <w:t>), сдаются до 23 декабря в администрацию сельсовета. Победители награждаются грамотами и призами</w:t>
      </w:r>
    </w:p>
    <w:p w:rsidR="008E4E11" w:rsidRPr="00460096" w:rsidRDefault="008E4E11" w:rsidP="00040991">
      <w:pPr>
        <w:ind w:left="993" w:right="567"/>
        <w:jc w:val="center"/>
      </w:pPr>
      <w:r w:rsidRPr="00460096">
        <w:t xml:space="preserve">на открытии уличной елки </w:t>
      </w:r>
      <w:r w:rsidRPr="00460096">
        <w:rPr>
          <w:b/>
          <w:color w:val="FF0000"/>
        </w:rPr>
        <w:t>25 декабря</w:t>
      </w:r>
      <w:r w:rsidRPr="00460096">
        <w:t>.</w:t>
      </w:r>
    </w:p>
    <w:p w:rsidR="008E4E11" w:rsidRPr="00460096" w:rsidRDefault="008E4E11" w:rsidP="001810D6">
      <w:pPr>
        <w:ind w:left="993" w:right="567"/>
        <w:jc w:val="center"/>
        <w:rPr>
          <w:b/>
        </w:rPr>
      </w:pPr>
      <w:r w:rsidRPr="00460096">
        <w:rPr>
          <w:b/>
        </w:rPr>
        <w:t>Игрушки назад не возвращаются.</w:t>
      </w:r>
    </w:p>
    <w:p w:rsidR="008E4E11" w:rsidRDefault="008E4E11" w:rsidP="001810D6">
      <w:pPr>
        <w:ind w:left="993" w:right="567"/>
        <w:jc w:val="center"/>
        <w:rPr>
          <w:b/>
        </w:rPr>
      </w:pPr>
    </w:p>
    <w:p w:rsidR="008E4E11" w:rsidRDefault="008E4E11" w:rsidP="001810D6">
      <w:pPr>
        <w:ind w:left="993" w:right="567"/>
        <w:jc w:val="center"/>
        <w:rPr>
          <w:b/>
        </w:rPr>
      </w:pPr>
    </w:p>
    <w:p w:rsidR="008E4E11" w:rsidRDefault="008E4E11" w:rsidP="001810D6">
      <w:pPr>
        <w:ind w:left="993" w:right="567"/>
        <w:jc w:val="center"/>
        <w:rPr>
          <w:b/>
        </w:rPr>
      </w:pPr>
    </w:p>
    <w:p w:rsidR="008E4E11" w:rsidRDefault="008E4E11" w:rsidP="001810D6">
      <w:pPr>
        <w:ind w:left="993" w:right="567"/>
        <w:jc w:val="center"/>
        <w:rPr>
          <w:b/>
        </w:rPr>
      </w:pPr>
    </w:p>
    <w:p w:rsidR="008E4E11" w:rsidRDefault="008E4E11" w:rsidP="001810D6">
      <w:pPr>
        <w:ind w:left="993" w:right="567"/>
        <w:jc w:val="center"/>
        <w:rPr>
          <w:b/>
        </w:rPr>
      </w:pPr>
    </w:p>
    <w:p w:rsidR="008E4E11" w:rsidRDefault="008E4E11" w:rsidP="002940D6">
      <w:pPr>
        <w:ind w:right="567"/>
        <w:rPr>
          <w:b/>
        </w:rPr>
      </w:pPr>
      <w:r>
        <w:rPr>
          <w:noProof/>
        </w:rPr>
        <w:pict>
          <v:shape id="_x0000_s1034" type="#_x0000_t75" style="position:absolute;margin-left:-15.7pt;margin-top:391.9pt;width:570.9pt;height:401.75pt;z-index:-251654144;visibility:visible" wrapcoords="-28 0 -28 21560 21600 21560 21600 0 -28 0">
            <v:imagedata r:id="rId13" o:title=""/>
            <w10:wrap type="tight"/>
          </v:shape>
        </w:pict>
      </w:r>
      <w:r>
        <w:rPr>
          <w:noProof/>
        </w:rPr>
        <w:pict>
          <v:shape id="_x0000_s1035" type="#_x0000_t75" style="position:absolute;margin-left:-3.65pt;margin-top:7pt;width:545.7pt;height:369.3pt;z-index:-251655168;visibility:visible" wrapcoords="-30 0 -30 21556 21600 21556 21600 0 -30 0">
            <v:imagedata r:id="rId14" o:title=""/>
            <w10:wrap type="tight"/>
          </v:shape>
        </w:pict>
      </w:r>
    </w:p>
    <w:p w:rsidR="008E4E11" w:rsidRDefault="008E4E11" w:rsidP="001810D6">
      <w:pPr>
        <w:ind w:left="993" w:right="567"/>
        <w:jc w:val="center"/>
        <w:rPr>
          <w:b/>
        </w:rPr>
      </w:pPr>
    </w:p>
    <w:p w:rsidR="008E4E11" w:rsidRDefault="008E4E11" w:rsidP="001810D6">
      <w:pPr>
        <w:ind w:left="993" w:right="567"/>
        <w:jc w:val="center"/>
        <w:rPr>
          <w:b/>
        </w:rPr>
      </w:pPr>
    </w:p>
    <w:p w:rsidR="008E4E11" w:rsidRDefault="008E4E11" w:rsidP="000E14BF">
      <w:pPr>
        <w:rPr>
          <w:sz w:val="18"/>
          <w:szCs w:val="18"/>
        </w:rPr>
      </w:pPr>
    </w:p>
    <w:p w:rsidR="008E4E11" w:rsidRDefault="008E4E11" w:rsidP="000E14BF">
      <w:pPr>
        <w:rPr>
          <w:sz w:val="18"/>
          <w:szCs w:val="18"/>
        </w:rPr>
      </w:pPr>
    </w:p>
    <w:p w:rsidR="008E4E11" w:rsidRPr="000E14BF" w:rsidRDefault="008E4E11" w:rsidP="000E14BF">
      <w:pPr>
        <w:rPr>
          <w:sz w:val="18"/>
          <w:szCs w:val="18"/>
        </w:rPr>
        <w:sectPr w:rsidR="008E4E11" w:rsidRPr="000E14BF" w:rsidSect="00460096">
          <w:type w:val="continuous"/>
          <w:pgSz w:w="11900" w:h="16840"/>
          <w:pgMar w:top="249" w:right="851" w:bottom="244" w:left="560" w:header="0" w:footer="6" w:gutter="0"/>
          <w:cols w:space="720"/>
          <w:noEndnote/>
          <w:docGrid w:linePitch="360"/>
        </w:sectPr>
      </w:pPr>
    </w:p>
    <w:p w:rsidR="008E4E11" w:rsidRPr="00D24BCC" w:rsidRDefault="008E4E11" w:rsidP="00D24BCC">
      <w:pPr>
        <w:tabs>
          <w:tab w:val="left" w:pos="5840"/>
          <w:tab w:val="left" w:pos="9840"/>
        </w:tabs>
        <w:ind w:right="245"/>
        <w:rPr>
          <w:sz w:val="16"/>
          <w:szCs w:val="16"/>
        </w:rPr>
      </w:pPr>
    </w:p>
    <w:sectPr w:rsidR="008E4E11" w:rsidRPr="00D24BCC" w:rsidSect="003C6222">
      <w:footerReference w:type="even" r:id="rId15"/>
      <w:footerReference w:type="default" r:id="rId16"/>
      <w:pgSz w:w="11906" w:h="16838"/>
      <w:pgMar w:top="181" w:right="567" w:bottom="360" w:left="1134" w:header="709" w:footer="709" w:gutter="0"/>
      <w:cols w:space="708" w:equalWidth="0">
        <w:col w:w="10205"/>
      </w:cols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4E11" w:rsidRDefault="008E4E11">
      <w:r>
        <w:separator/>
      </w:r>
    </w:p>
  </w:endnote>
  <w:endnote w:type="continuationSeparator" w:id="1">
    <w:p w:rsidR="008E4E11" w:rsidRDefault="008E4E1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4E11" w:rsidRDefault="008E4E11" w:rsidP="00ED029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8E4E11" w:rsidRDefault="008E4E11" w:rsidP="0068047F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4E11" w:rsidRDefault="008E4E11" w:rsidP="00ED029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4</w:t>
    </w:r>
    <w:r>
      <w:rPr>
        <w:rStyle w:val="PageNumber"/>
      </w:rPr>
      <w:fldChar w:fldCharType="end"/>
    </w:r>
  </w:p>
  <w:p w:rsidR="008E4E11" w:rsidRDefault="008E4E11" w:rsidP="0068047F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4E11" w:rsidRDefault="008E4E11">
      <w:r>
        <w:separator/>
      </w:r>
    </w:p>
  </w:footnote>
  <w:footnote w:type="continuationSeparator" w:id="1">
    <w:p w:rsidR="008E4E11" w:rsidRDefault="008E4E1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6434B"/>
    <w:multiLevelType w:val="hybridMultilevel"/>
    <w:tmpl w:val="91BC64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843F45"/>
    <w:multiLevelType w:val="multilevel"/>
    <w:tmpl w:val="98848B56"/>
    <w:lvl w:ilvl="0">
      <w:start w:val="1"/>
      <w:numFmt w:val="decimal"/>
      <w:suff w:val="space"/>
      <w:lvlText w:val="%1.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suff w:val="space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suff w:val="space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suff w:val="space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">
    <w:nsid w:val="082F2492"/>
    <w:multiLevelType w:val="hybridMultilevel"/>
    <w:tmpl w:val="E2CC3DDC"/>
    <w:lvl w:ilvl="0" w:tplc="CFB847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96F2112"/>
    <w:multiLevelType w:val="hybridMultilevel"/>
    <w:tmpl w:val="F56CD5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B60063E"/>
    <w:multiLevelType w:val="hybridMultilevel"/>
    <w:tmpl w:val="409606FA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5">
    <w:nsid w:val="0E852AD4"/>
    <w:multiLevelType w:val="hybridMultilevel"/>
    <w:tmpl w:val="6740A2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F892D99"/>
    <w:multiLevelType w:val="hybridMultilevel"/>
    <w:tmpl w:val="29AC156C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7">
    <w:nsid w:val="13C76B53"/>
    <w:multiLevelType w:val="hybridMultilevel"/>
    <w:tmpl w:val="E70C7C4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D905F76"/>
    <w:multiLevelType w:val="hybridMultilevel"/>
    <w:tmpl w:val="F4086ABA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9">
    <w:nsid w:val="1DFA426F"/>
    <w:multiLevelType w:val="hybridMultilevel"/>
    <w:tmpl w:val="D43A43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0307FC8"/>
    <w:multiLevelType w:val="hybridMultilevel"/>
    <w:tmpl w:val="D8DAAFF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20C60405"/>
    <w:multiLevelType w:val="hybridMultilevel"/>
    <w:tmpl w:val="C64260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3A05836"/>
    <w:multiLevelType w:val="hybridMultilevel"/>
    <w:tmpl w:val="B53E8E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B0470B9"/>
    <w:multiLevelType w:val="hybridMultilevel"/>
    <w:tmpl w:val="86E69AEE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4">
    <w:nsid w:val="2D374721"/>
    <w:multiLevelType w:val="hybridMultilevel"/>
    <w:tmpl w:val="D8FAAF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E453ECE"/>
    <w:multiLevelType w:val="multilevel"/>
    <w:tmpl w:val="E1AE7DA8"/>
    <w:lvl w:ilvl="0">
      <w:start w:val="1"/>
      <w:numFmt w:val="decimal"/>
      <w:lvlText w:val="%1."/>
      <w:lvlJc w:val="left"/>
      <w:pPr>
        <w:tabs>
          <w:tab w:val="num" w:pos="2484"/>
        </w:tabs>
        <w:ind w:left="2484" w:hanging="360"/>
      </w:pPr>
      <w:rPr>
        <w:rFonts w:cs="Times New Roman"/>
        <w:b/>
      </w:rPr>
    </w:lvl>
    <w:lvl w:ilvl="1">
      <w:start w:val="1"/>
      <w:numFmt w:val="decimal"/>
      <w:isLgl/>
      <w:lvlText w:val="%1.%2"/>
      <w:lvlJc w:val="left"/>
      <w:pPr>
        <w:tabs>
          <w:tab w:val="num" w:pos="-576"/>
        </w:tabs>
        <w:ind w:left="-576" w:hanging="4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84"/>
        </w:tabs>
        <w:ind w:left="84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804"/>
        </w:tabs>
        <w:ind w:left="804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164"/>
        </w:tabs>
        <w:ind w:left="1164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84"/>
        </w:tabs>
        <w:ind w:left="1884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244"/>
        </w:tabs>
        <w:ind w:left="224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964"/>
        </w:tabs>
        <w:ind w:left="2964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684"/>
        </w:tabs>
        <w:ind w:left="3684" w:hanging="2160"/>
      </w:pPr>
      <w:rPr>
        <w:rFonts w:cs="Times New Roman" w:hint="default"/>
      </w:rPr>
    </w:lvl>
  </w:abstractNum>
  <w:abstractNum w:abstractNumId="16">
    <w:nsid w:val="33A743C5"/>
    <w:multiLevelType w:val="hybridMultilevel"/>
    <w:tmpl w:val="24ECBE7C"/>
    <w:lvl w:ilvl="0" w:tplc="04190001">
      <w:start w:val="1"/>
      <w:numFmt w:val="bullet"/>
      <w:lvlText w:val=""/>
      <w:lvlJc w:val="left"/>
      <w:pPr>
        <w:tabs>
          <w:tab w:val="num" w:pos="1760"/>
        </w:tabs>
        <w:ind w:left="1760" w:hanging="360"/>
      </w:pPr>
      <w:rPr>
        <w:rFonts w:ascii="Symbol" w:hAnsi="Symbol" w:hint="default"/>
      </w:rPr>
    </w:lvl>
    <w:lvl w:ilvl="1" w:tplc="9252DEE6">
      <w:start w:val="1"/>
      <w:numFmt w:val="decimal"/>
      <w:lvlText w:val="%2."/>
      <w:lvlJc w:val="left"/>
      <w:pPr>
        <w:tabs>
          <w:tab w:val="num" w:pos="2480"/>
        </w:tabs>
        <w:ind w:left="2480" w:hanging="360"/>
      </w:pPr>
      <w:rPr>
        <w:rFonts w:cs="Times New Roman" w:hint="default"/>
        <w:b/>
      </w:rPr>
    </w:lvl>
    <w:lvl w:ilvl="2" w:tplc="04190005" w:tentative="1">
      <w:start w:val="1"/>
      <w:numFmt w:val="bullet"/>
      <w:lvlText w:val=""/>
      <w:lvlJc w:val="left"/>
      <w:pPr>
        <w:tabs>
          <w:tab w:val="num" w:pos="3200"/>
        </w:tabs>
        <w:ind w:left="3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20"/>
        </w:tabs>
        <w:ind w:left="3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40"/>
        </w:tabs>
        <w:ind w:left="46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60"/>
        </w:tabs>
        <w:ind w:left="5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80"/>
        </w:tabs>
        <w:ind w:left="6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00"/>
        </w:tabs>
        <w:ind w:left="68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20"/>
        </w:tabs>
        <w:ind w:left="7520" w:hanging="360"/>
      </w:pPr>
      <w:rPr>
        <w:rFonts w:ascii="Wingdings" w:hAnsi="Wingdings" w:hint="default"/>
      </w:rPr>
    </w:lvl>
  </w:abstractNum>
  <w:abstractNum w:abstractNumId="17">
    <w:nsid w:val="36772F79"/>
    <w:multiLevelType w:val="hybridMultilevel"/>
    <w:tmpl w:val="F7B0C2D4"/>
    <w:lvl w:ilvl="0" w:tplc="04190001">
      <w:start w:val="1"/>
      <w:numFmt w:val="bullet"/>
      <w:lvlText w:val=""/>
      <w:lvlJc w:val="left"/>
      <w:pPr>
        <w:tabs>
          <w:tab w:val="num" w:pos="1760"/>
        </w:tabs>
        <w:ind w:left="1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80"/>
        </w:tabs>
        <w:ind w:left="24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00"/>
        </w:tabs>
        <w:ind w:left="3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20"/>
        </w:tabs>
        <w:ind w:left="3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40"/>
        </w:tabs>
        <w:ind w:left="46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60"/>
        </w:tabs>
        <w:ind w:left="5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80"/>
        </w:tabs>
        <w:ind w:left="6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00"/>
        </w:tabs>
        <w:ind w:left="68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20"/>
        </w:tabs>
        <w:ind w:left="7520" w:hanging="360"/>
      </w:pPr>
      <w:rPr>
        <w:rFonts w:ascii="Wingdings" w:hAnsi="Wingdings" w:hint="default"/>
      </w:rPr>
    </w:lvl>
  </w:abstractNum>
  <w:abstractNum w:abstractNumId="18">
    <w:nsid w:val="3A0926FB"/>
    <w:multiLevelType w:val="hybridMultilevel"/>
    <w:tmpl w:val="87CAF54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445F2A65"/>
    <w:multiLevelType w:val="hybridMultilevel"/>
    <w:tmpl w:val="60CCFA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9102785"/>
    <w:multiLevelType w:val="multilevel"/>
    <w:tmpl w:val="ACC6A394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4"/>
      <w:numFmt w:val="decimal"/>
      <w:lvlText w:val="%1.%2"/>
      <w:lvlJc w:val="left"/>
      <w:pPr>
        <w:tabs>
          <w:tab w:val="num" w:pos="960"/>
        </w:tabs>
        <w:ind w:left="960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1920"/>
        </w:tabs>
        <w:ind w:left="19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2520"/>
        </w:tabs>
        <w:ind w:left="2520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3480"/>
        </w:tabs>
        <w:ind w:left="348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4080"/>
        </w:tabs>
        <w:ind w:left="408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5040"/>
        </w:tabs>
        <w:ind w:left="504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5640"/>
        </w:tabs>
        <w:ind w:left="56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6600"/>
        </w:tabs>
        <w:ind w:left="6600" w:hanging="1800"/>
      </w:pPr>
      <w:rPr>
        <w:rFonts w:cs="Times New Roman"/>
      </w:rPr>
    </w:lvl>
  </w:abstractNum>
  <w:abstractNum w:abstractNumId="21">
    <w:nsid w:val="4FF479DA"/>
    <w:multiLevelType w:val="hybridMultilevel"/>
    <w:tmpl w:val="C882C600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9252DEE6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cs="Times New Roman" w:hint="default"/>
        <w:b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2">
    <w:nsid w:val="542C620D"/>
    <w:multiLevelType w:val="hybridMultilevel"/>
    <w:tmpl w:val="AC0254F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>
    <w:nsid w:val="566E147F"/>
    <w:multiLevelType w:val="hybridMultilevel"/>
    <w:tmpl w:val="8990CF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FA16330"/>
    <w:multiLevelType w:val="hybridMultilevel"/>
    <w:tmpl w:val="91AC1E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0531915"/>
    <w:multiLevelType w:val="hybridMultilevel"/>
    <w:tmpl w:val="14D8F8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609E5A58"/>
    <w:multiLevelType w:val="hybridMultilevel"/>
    <w:tmpl w:val="12C8F660"/>
    <w:lvl w:ilvl="0" w:tplc="0419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660"/>
        </w:tabs>
        <w:ind w:left="66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380"/>
        </w:tabs>
        <w:ind w:left="73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100"/>
        </w:tabs>
        <w:ind w:left="8100" w:hanging="360"/>
      </w:pPr>
      <w:rPr>
        <w:rFonts w:ascii="Wingdings" w:hAnsi="Wingdings" w:hint="default"/>
      </w:rPr>
    </w:lvl>
  </w:abstractNum>
  <w:abstractNum w:abstractNumId="27">
    <w:nsid w:val="616058D6"/>
    <w:multiLevelType w:val="hybridMultilevel"/>
    <w:tmpl w:val="BB289F48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8">
    <w:nsid w:val="631F56E0"/>
    <w:multiLevelType w:val="hybridMultilevel"/>
    <w:tmpl w:val="F5764C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57F0303"/>
    <w:multiLevelType w:val="hybridMultilevel"/>
    <w:tmpl w:val="8F3EE1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79F1BB4"/>
    <w:multiLevelType w:val="hybridMultilevel"/>
    <w:tmpl w:val="DC5EB37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7D764D9"/>
    <w:multiLevelType w:val="hybridMultilevel"/>
    <w:tmpl w:val="805AA30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2">
    <w:nsid w:val="68041BB7"/>
    <w:multiLevelType w:val="hybridMultilevel"/>
    <w:tmpl w:val="F014F0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88202C7"/>
    <w:multiLevelType w:val="hybridMultilevel"/>
    <w:tmpl w:val="975AD31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4">
    <w:nsid w:val="6B667447"/>
    <w:multiLevelType w:val="hybridMultilevel"/>
    <w:tmpl w:val="7CC4100C"/>
    <w:lvl w:ilvl="0" w:tplc="04190001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35">
    <w:nsid w:val="6DF81C38"/>
    <w:multiLevelType w:val="hybridMultilevel"/>
    <w:tmpl w:val="F6C486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B222D9C"/>
    <w:multiLevelType w:val="hybridMultilevel"/>
    <w:tmpl w:val="0D3898F4"/>
    <w:lvl w:ilvl="0" w:tplc="04190001">
      <w:start w:val="1"/>
      <w:numFmt w:val="bullet"/>
      <w:lvlText w:val=""/>
      <w:lvlJc w:val="left"/>
      <w:pPr>
        <w:tabs>
          <w:tab w:val="num" w:pos="1860"/>
        </w:tabs>
        <w:ind w:left="18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80"/>
        </w:tabs>
        <w:ind w:left="25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300"/>
        </w:tabs>
        <w:ind w:left="3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20"/>
        </w:tabs>
        <w:ind w:left="4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740"/>
        </w:tabs>
        <w:ind w:left="47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60"/>
        </w:tabs>
        <w:ind w:left="5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80"/>
        </w:tabs>
        <w:ind w:left="6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900"/>
        </w:tabs>
        <w:ind w:left="69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20"/>
        </w:tabs>
        <w:ind w:left="762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"/>
  </w:num>
  <w:num w:numId="3">
    <w:abstractNumId w:val="21"/>
  </w:num>
  <w:num w:numId="4">
    <w:abstractNumId w:val="26"/>
  </w:num>
  <w:num w:numId="5">
    <w:abstractNumId w:val="34"/>
  </w:num>
  <w:num w:numId="6">
    <w:abstractNumId w:val="17"/>
  </w:num>
  <w:num w:numId="7">
    <w:abstractNumId w:val="36"/>
  </w:num>
  <w:num w:numId="8">
    <w:abstractNumId w:val="16"/>
  </w:num>
  <w:num w:numId="9">
    <w:abstractNumId w:val="3"/>
  </w:num>
  <w:num w:numId="10">
    <w:abstractNumId w:val="6"/>
  </w:num>
  <w:num w:numId="11">
    <w:abstractNumId w:val="13"/>
  </w:num>
  <w:num w:numId="12">
    <w:abstractNumId w:val="4"/>
  </w:num>
  <w:num w:numId="13">
    <w:abstractNumId w:val="8"/>
  </w:num>
  <w:num w:numId="14">
    <w:abstractNumId w:val="32"/>
  </w:num>
  <w:num w:numId="15">
    <w:abstractNumId w:val="23"/>
  </w:num>
  <w:num w:numId="16">
    <w:abstractNumId w:val="35"/>
  </w:num>
  <w:num w:numId="17">
    <w:abstractNumId w:val="24"/>
  </w:num>
  <w:num w:numId="18">
    <w:abstractNumId w:val="9"/>
  </w:num>
  <w:num w:numId="19">
    <w:abstractNumId w:val="19"/>
  </w:num>
  <w:num w:numId="20">
    <w:abstractNumId w:val="28"/>
  </w:num>
  <w:num w:numId="21">
    <w:abstractNumId w:val="5"/>
  </w:num>
  <w:num w:numId="22">
    <w:abstractNumId w:val="7"/>
  </w:num>
  <w:num w:numId="23">
    <w:abstractNumId w:val="14"/>
  </w:num>
  <w:num w:numId="24">
    <w:abstractNumId w:val="30"/>
  </w:num>
  <w:num w:numId="25">
    <w:abstractNumId w:val="11"/>
  </w:num>
  <w:num w:numId="26">
    <w:abstractNumId w:val="10"/>
  </w:num>
  <w:num w:numId="27">
    <w:abstractNumId w:val="0"/>
  </w:num>
  <w:num w:numId="28">
    <w:abstractNumId w:val="12"/>
  </w:num>
  <w:num w:numId="29">
    <w:abstractNumId w:val="29"/>
  </w:num>
  <w:num w:numId="30">
    <w:abstractNumId w:val="33"/>
  </w:num>
  <w:num w:numId="31">
    <w:abstractNumId w:val="22"/>
  </w:num>
  <w:num w:numId="32">
    <w:abstractNumId w:val="31"/>
  </w:num>
  <w:num w:numId="33">
    <w:abstractNumId w:val="25"/>
  </w:num>
  <w:num w:numId="34">
    <w:abstractNumId w:val="20"/>
    <w:lvlOverride w:ilvl="0">
      <w:startOverride w:val="2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7"/>
  </w:num>
  <w:num w:numId="37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20"/>
  <w:displayHorizontalDrawingGridEvery w:val="2"/>
  <w:displayVertic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00778"/>
    <w:rsid w:val="00011D42"/>
    <w:rsid w:val="000151C8"/>
    <w:rsid w:val="0002186D"/>
    <w:rsid w:val="00031DEF"/>
    <w:rsid w:val="0003279B"/>
    <w:rsid w:val="00035830"/>
    <w:rsid w:val="00040991"/>
    <w:rsid w:val="00047BF2"/>
    <w:rsid w:val="0005795E"/>
    <w:rsid w:val="0009183D"/>
    <w:rsid w:val="00091A6E"/>
    <w:rsid w:val="0009506E"/>
    <w:rsid w:val="000A25E7"/>
    <w:rsid w:val="000A50F5"/>
    <w:rsid w:val="000B1FEB"/>
    <w:rsid w:val="000D0F83"/>
    <w:rsid w:val="000D1E3E"/>
    <w:rsid w:val="000D1F33"/>
    <w:rsid w:val="000D5F97"/>
    <w:rsid w:val="000D6604"/>
    <w:rsid w:val="000E14BF"/>
    <w:rsid w:val="000E20A7"/>
    <w:rsid w:val="000E4912"/>
    <w:rsid w:val="000F3514"/>
    <w:rsid w:val="00100778"/>
    <w:rsid w:val="0010176D"/>
    <w:rsid w:val="00125C6E"/>
    <w:rsid w:val="001261B4"/>
    <w:rsid w:val="00133043"/>
    <w:rsid w:val="00141625"/>
    <w:rsid w:val="00144D4D"/>
    <w:rsid w:val="00150177"/>
    <w:rsid w:val="00152D3E"/>
    <w:rsid w:val="00153A7D"/>
    <w:rsid w:val="00153AAC"/>
    <w:rsid w:val="00161FD9"/>
    <w:rsid w:val="0017056E"/>
    <w:rsid w:val="001810D6"/>
    <w:rsid w:val="001834CC"/>
    <w:rsid w:val="00184422"/>
    <w:rsid w:val="001A4B46"/>
    <w:rsid w:val="001A666B"/>
    <w:rsid w:val="001B620D"/>
    <w:rsid w:val="001B65C6"/>
    <w:rsid w:val="001C26E4"/>
    <w:rsid w:val="001C41C5"/>
    <w:rsid w:val="001D6800"/>
    <w:rsid w:val="001E3D2B"/>
    <w:rsid w:val="001F081D"/>
    <w:rsid w:val="001F3505"/>
    <w:rsid w:val="001F43E1"/>
    <w:rsid w:val="001F5085"/>
    <w:rsid w:val="001F5161"/>
    <w:rsid w:val="00207BA5"/>
    <w:rsid w:val="002137F3"/>
    <w:rsid w:val="00234188"/>
    <w:rsid w:val="00235CEB"/>
    <w:rsid w:val="00236128"/>
    <w:rsid w:val="00240C5B"/>
    <w:rsid w:val="002612CC"/>
    <w:rsid w:val="0028139B"/>
    <w:rsid w:val="002940D6"/>
    <w:rsid w:val="00295758"/>
    <w:rsid w:val="00295FDC"/>
    <w:rsid w:val="002C4E4C"/>
    <w:rsid w:val="002C59D4"/>
    <w:rsid w:val="002D3F88"/>
    <w:rsid w:val="002E1633"/>
    <w:rsid w:val="002E4D86"/>
    <w:rsid w:val="002E682B"/>
    <w:rsid w:val="002F2AF0"/>
    <w:rsid w:val="00321FCD"/>
    <w:rsid w:val="003275A2"/>
    <w:rsid w:val="00334BBB"/>
    <w:rsid w:val="00341593"/>
    <w:rsid w:val="00346462"/>
    <w:rsid w:val="00347409"/>
    <w:rsid w:val="003570E2"/>
    <w:rsid w:val="00363209"/>
    <w:rsid w:val="00367DDD"/>
    <w:rsid w:val="00380AA3"/>
    <w:rsid w:val="003A1873"/>
    <w:rsid w:val="003C6222"/>
    <w:rsid w:val="00400B0F"/>
    <w:rsid w:val="00410884"/>
    <w:rsid w:val="00411DBD"/>
    <w:rsid w:val="0041509B"/>
    <w:rsid w:val="004171B7"/>
    <w:rsid w:val="00454198"/>
    <w:rsid w:val="00460096"/>
    <w:rsid w:val="004824A0"/>
    <w:rsid w:val="00494D4B"/>
    <w:rsid w:val="004A0810"/>
    <w:rsid w:val="004B0F60"/>
    <w:rsid w:val="004C0338"/>
    <w:rsid w:val="004C1B41"/>
    <w:rsid w:val="004D30A1"/>
    <w:rsid w:val="004E6A2C"/>
    <w:rsid w:val="004F07BD"/>
    <w:rsid w:val="004F5F8C"/>
    <w:rsid w:val="004F6132"/>
    <w:rsid w:val="0050033E"/>
    <w:rsid w:val="00505671"/>
    <w:rsid w:val="00510C4C"/>
    <w:rsid w:val="00513B66"/>
    <w:rsid w:val="005167F9"/>
    <w:rsid w:val="00551015"/>
    <w:rsid w:val="00552347"/>
    <w:rsid w:val="005578C0"/>
    <w:rsid w:val="005626F6"/>
    <w:rsid w:val="00562D88"/>
    <w:rsid w:val="00572EB5"/>
    <w:rsid w:val="0057384A"/>
    <w:rsid w:val="005760DD"/>
    <w:rsid w:val="005829B7"/>
    <w:rsid w:val="005A082E"/>
    <w:rsid w:val="005A232D"/>
    <w:rsid w:val="005A3992"/>
    <w:rsid w:val="005A3FED"/>
    <w:rsid w:val="005A74B5"/>
    <w:rsid w:val="005B5D0C"/>
    <w:rsid w:val="005B73C1"/>
    <w:rsid w:val="005C6309"/>
    <w:rsid w:val="005D6066"/>
    <w:rsid w:val="005E4904"/>
    <w:rsid w:val="005F435C"/>
    <w:rsid w:val="006118B1"/>
    <w:rsid w:val="006130F6"/>
    <w:rsid w:val="00633C4F"/>
    <w:rsid w:val="006427AD"/>
    <w:rsid w:val="00644BE7"/>
    <w:rsid w:val="00647183"/>
    <w:rsid w:val="0065450E"/>
    <w:rsid w:val="0065755C"/>
    <w:rsid w:val="00662D35"/>
    <w:rsid w:val="00662E6A"/>
    <w:rsid w:val="00666BC4"/>
    <w:rsid w:val="0067231C"/>
    <w:rsid w:val="00674943"/>
    <w:rsid w:val="0068047F"/>
    <w:rsid w:val="006A34CA"/>
    <w:rsid w:val="006B56C0"/>
    <w:rsid w:val="006B5D58"/>
    <w:rsid w:val="006C058E"/>
    <w:rsid w:val="006C6E00"/>
    <w:rsid w:val="006F0505"/>
    <w:rsid w:val="006F1ED8"/>
    <w:rsid w:val="006F2661"/>
    <w:rsid w:val="006F2D88"/>
    <w:rsid w:val="00701618"/>
    <w:rsid w:val="00704090"/>
    <w:rsid w:val="007100A6"/>
    <w:rsid w:val="00735D99"/>
    <w:rsid w:val="007461B3"/>
    <w:rsid w:val="00782402"/>
    <w:rsid w:val="00792B09"/>
    <w:rsid w:val="007A047B"/>
    <w:rsid w:val="007B0B6A"/>
    <w:rsid w:val="007D30B1"/>
    <w:rsid w:val="007D4B32"/>
    <w:rsid w:val="007D4F87"/>
    <w:rsid w:val="007D4FBE"/>
    <w:rsid w:val="007D67D7"/>
    <w:rsid w:val="007E0D57"/>
    <w:rsid w:val="007F4655"/>
    <w:rsid w:val="0080377D"/>
    <w:rsid w:val="008059D3"/>
    <w:rsid w:val="0081107F"/>
    <w:rsid w:val="008137D9"/>
    <w:rsid w:val="00817B04"/>
    <w:rsid w:val="00820FD4"/>
    <w:rsid w:val="008250FC"/>
    <w:rsid w:val="00850EDB"/>
    <w:rsid w:val="00857799"/>
    <w:rsid w:val="00862A93"/>
    <w:rsid w:val="00863FE6"/>
    <w:rsid w:val="00866D39"/>
    <w:rsid w:val="00883C95"/>
    <w:rsid w:val="00893680"/>
    <w:rsid w:val="0089594B"/>
    <w:rsid w:val="00896140"/>
    <w:rsid w:val="008979C5"/>
    <w:rsid w:val="008A0E44"/>
    <w:rsid w:val="008A29DA"/>
    <w:rsid w:val="008B5427"/>
    <w:rsid w:val="008D6F99"/>
    <w:rsid w:val="008E4E11"/>
    <w:rsid w:val="008E665A"/>
    <w:rsid w:val="00904C95"/>
    <w:rsid w:val="009122B5"/>
    <w:rsid w:val="009139E5"/>
    <w:rsid w:val="0092010C"/>
    <w:rsid w:val="00927069"/>
    <w:rsid w:val="00927661"/>
    <w:rsid w:val="00930145"/>
    <w:rsid w:val="00943E5A"/>
    <w:rsid w:val="00955434"/>
    <w:rsid w:val="00956E74"/>
    <w:rsid w:val="0097112A"/>
    <w:rsid w:val="00975DB8"/>
    <w:rsid w:val="00984FE0"/>
    <w:rsid w:val="00987B1E"/>
    <w:rsid w:val="009A1A98"/>
    <w:rsid w:val="009A41FF"/>
    <w:rsid w:val="009A5B6D"/>
    <w:rsid w:val="009A7EBA"/>
    <w:rsid w:val="009B04A9"/>
    <w:rsid w:val="009B3C48"/>
    <w:rsid w:val="009B600A"/>
    <w:rsid w:val="009C18EC"/>
    <w:rsid w:val="009D214B"/>
    <w:rsid w:val="009E1E03"/>
    <w:rsid w:val="009E25CD"/>
    <w:rsid w:val="009E388D"/>
    <w:rsid w:val="009E5F8F"/>
    <w:rsid w:val="009F0525"/>
    <w:rsid w:val="009F65C3"/>
    <w:rsid w:val="00A02AE4"/>
    <w:rsid w:val="00A05708"/>
    <w:rsid w:val="00A0664F"/>
    <w:rsid w:val="00A067E4"/>
    <w:rsid w:val="00A11FCD"/>
    <w:rsid w:val="00A42A70"/>
    <w:rsid w:val="00A57317"/>
    <w:rsid w:val="00A718E2"/>
    <w:rsid w:val="00A81544"/>
    <w:rsid w:val="00AB6D1F"/>
    <w:rsid w:val="00AD4F8C"/>
    <w:rsid w:val="00B03705"/>
    <w:rsid w:val="00B350A9"/>
    <w:rsid w:val="00B3586E"/>
    <w:rsid w:val="00B762BA"/>
    <w:rsid w:val="00B77FB1"/>
    <w:rsid w:val="00B835A3"/>
    <w:rsid w:val="00B920F6"/>
    <w:rsid w:val="00BB555A"/>
    <w:rsid w:val="00BC26A9"/>
    <w:rsid w:val="00BE082F"/>
    <w:rsid w:val="00BE7363"/>
    <w:rsid w:val="00BF0CCB"/>
    <w:rsid w:val="00BF6459"/>
    <w:rsid w:val="00C01B5F"/>
    <w:rsid w:val="00C056F8"/>
    <w:rsid w:val="00C10140"/>
    <w:rsid w:val="00C12001"/>
    <w:rsid w:val="00C228EB"/>
    <w:rsid w:val="00C35D2D"/>
    <w:rsid w:val="00C5502A"/>
    <w:rsid w:val="00C55960"/>
    <w:rsid w:val="00C72E80"/>
    <w:rsid w:val="00C8293B"/>
    <w:rsid w:val="00C87A56"/>
    <w:rsid w:val="00C9238D"/>
    <w:rsid w:val="00CB3B98"/>
    <w:rsid w:val="00CB4EE7"/>
    <w:rsid w:val="00CB5002"/>
    <w:rsid w:val="00CC4625"/>
    <w:rsid w:val="00CD6A7D"/>
    <w:rsid w:val="00CD719F"/>
    <w:rsid w:val="00CE1536"/>
    <w:rsid w:val="00CF53D2"/>
    <w:rsid w:val="00D033BA"/>
    <w:rsid w:val="00D07788"/>
    <w:rsid w:val="00D07E7C"/>
    <w:rsid w:val="00D10D0C"/>
    <w:rsid w:val="00D16313"/>
    <w:rsid w:val="00D24BCC"/>
    <w:rsid w:val="00D2633C"/>
    <w:rsid w:val="00D416B6"/>
    <w:rsid w:val="00D51289"/>
    <w:rsid w:val="00D529BA"/>
    <w:rsid w:val="00D5624C"/>
    <w:rsid w:val="00D73E6B"/>
    <w:rsid w:val="00D82222"/>
    <w:rsid w:val="00D94529"/>
    <w:rsid w:val="00DA3182"/>
    <w:rsid w:val="00DA479E"/>
    <w:rsid w:val="00DA49FE"/>
    <w:rsid w:val="00DA6FA1"/>
    <w:rsid w:val="00DC4728"/>
    <w:rsid w:val="00DD45AE"/>
    <w:rsid w:val="00DE06A9"/>
    <w:rsid w:val="00DE31C3"/>
    <w:rsid w:val="00DF3AF9"/>
    <w:rsid w:val="00DF585B"/>
    <w:rsid w:val="00E01805"/>
    <w:rsid w:val="00E01BBC"/>
    <w:rsid w:val="00E03D22"/>
    <w:rsid w:val="00E06F2D"/>
    <w:rsid w:val="00E07860"/>
    <w:rsid w:val="00E1756A"/>
    <w:rsid w:val="00E30407"/>
    <w:rsid w:val="00E42A08"/>
    <w:rsid w:val="00E446A6"/>
    <w:rsid w:val="00E51661"/>
    <w:rsid w:val="00E532F4"/>
    <w:rsid w:val="00E61076"/>
    <w:rsid w:val="00E615F0"/>
    <w:rsid w:val="00E809EB"/>
    <w:rsid w:val="00E864C8"/>
    <w:rsid w:val="00E90D39"/>
    <w:rsid w:val="00EA2AFA"/>
    <w:rsid w:val="00EB4AFB"/>
    <w:rsid w:val="00EB62F7"/>
    <w:rsid w:val="00ED0295"/>
    <w:rsid w:val="00ED68E6"/>
    <w:rsid w:val="00EE0BB3"/>
    <w:rsid w:val="00F0074D"/>
    <w:rsid w:val="00F01B8D"/>
    <w:rsid w:val="00F021F3"/>
    <w:rsid w:val="00F06E9E"/>
    <w:rsid w:val="00F10F16"/>
    <w:rsid w:val="00F17F76"/>
    <w:rsid w:val="00F44466"/>
    <w:rsid w:val="00F45366"/>
    <w:rsid w:val="00F62EBD"/>
    <w:rsid w:val="00F64F4B"/>
    <w:rsid w:val="00F74AA5"/>
    <w:rsid w:val="00F82CBC"/>
    <w:rsid w:val="00F86D7E"/>
    <w:rsid w:val="00F87348"/>
    <w:rsid w:val="00F91F5D"/>
    <w:rsid w:val="00FA34A7"/>
    <w:rsid w:val="00FA7DB5"/>
    <w:rsid w:val="00FC1DD4"/>
    <w:rsid w:val="00FC4AFD"/>
    <w:rsid w:val="00FD48FF"/>
    <w:rsid w:val="00FE1D51"/>
    <w:rsid w:val="00FE6B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07BD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rsid w:val="00D24BCC"/>
    <w:pPr>
      <w:keepNext/>
      <w:spacing w:after="60"/>
      <w:ind w:right="-1"/>
      <w:jc w:val="both"/>
      <w:outlineLvl w:val="0"/>
    </w:pPr>
    <w:rPr>
      <w:b/>
      <w:bCs/>
      <w:kern w:val="32"/>
      <w:szCs w:val="32"/>
    </w:rPr>
  </w:style>
  <w:style w:type="paragraph" w:styleId="Heading4">
    <w:name w:val="heading 4"/>
    <w:basedOn w:val="Normal"/>
    <w:next w:val="Normal"/>
    <w:link w:val="Heading4Char"/>
    <w:uiPriority w:val="99"/>
    <w:qFormat/>
    <w:rsid w:val="00C01B5F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D24BCC"/>
    <w:rPr>
      <w:rFonts w:eastAsia="Times New Roman" w:cs="Times New Roman"/>
      <w:b/>
      <w:bCs/>
      <w:kern w:val="32"/>
      <w:sz w:val="32"/>
      <w:szCs w:val="32"/>
      <w:lang w:val="ru-RU" w:eastAsia="ru-RU" w:bidi="ar-SA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00A17"/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Footer">
    <w:name w:val="footer"/>
    <w:basedOn w:val="Normal"/>
    <w:link w:val="FooterChar"/>
    <w:uiPriority w:val="99"/>
    <w:rsid w:val="0068047F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00A17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68047F"/>
    <w:rPr>
      <w:rFonts w:cs="Times New Roman"/>
    </w:rPr>
  </w:style>
  <w:style w:type="character" w:styleId="CommentReference">
    <w:name w:val="annotation reference"/>
    <w:basedOn w:val="DefaultParagraphFont"/>
    <w:uiPriority w:val="99"/>
    <w:semiHidden/>
    <w:rsid w:val="00510C4C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510C4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00A1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510C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00A17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510C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0A17"/>
    <w:rPr>
      <w:sz w:val="0"/>
      <w:szCs w:val="0"/>
    </w:rPr>
  </w:style>
  <w:style w:type="paragraph" w:customStyle="1" w:styleId="ConsPlusNormal">
    <w:name w:val="ConsPlusNormal"/>
    <w:uiPriority w:val="99"/>
    <w:rsid w:val="00C5502A"/>
    <w:pPr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styleId="BodyText3">
    <w:name w:val="Body Text 3"/>
    <w:basedOn w:val="Normal"/>
    <w:link w:val="BodyText3Char"/>
    <w:uiPriority w:val="99"/>
    <w:rsid w:val="00C5502A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C5502A"/>
    <w:rPr>
      <w:rFonts w:cs="Times New Roman"/>
      <w:sz w:val="16"/>
      <w:szCs w:val="16"/>
      <w:lang w:val="ru-RU" w:eastAsia="ru-RU" w:bidi="ar-SA"/>
    </w:rPr>
  </w:style>
  <w:style w:type="paragraph" w:styleId="BodyText">
    <w:name w:val="Body Text"/>
    <w:basedOn w:val="Normal"/>
    <w:link w:val="BodyTextChar"/>
    <w:uiPriority w:val="99"/>
    <w:rsid w:val="00C5502A"/>
    <w:pPr>
      <w:spacing w:after="120"/>
    </w:pPr>
    <w:rPr>
      <w:sz w:val="28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00A17"/>
    <w:rPr>
      <w:sz w:val="24"/>
      <w:szCs w:val="24"/>
    </w:rPr>
  </w:style>
  <w:style w:type="paragraph" w:styleId="BodyText2">
    <w:name w:val="Body Text 2"/>
    <w:basedOn w:val="Normal"/>
    <w:link w:val="BodyText2Char"/>
    <w:uiPriority w:val="99"/>
    <w:rsid w:val="00C5502A"/>
    <w:pPr>
      <w:spacing w:after="120" w:line="480" w:lineRule="auto"/>
    </w:pPr>
    <w:rPr>
      <w:sz w:val="20"/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C5502A"/>
    <w:rPr>
      <w:rFonts w:cs="Times New Roman"/>
      <w:lang w:val="ru-RU" w:eastAsia="ru-RU" w:bidi="ar-SA"/>
    </w:rPr>
  </w:style>
  <w:style w:type="paragraph" w:customStyle="1" w:styleId="ConsNonformat">
    <w:name w:val="ConsNonformat"/>
    <w:uiPriority w:val="99"/>
    <w:rsid w:val="00C5502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  <w:sz w:val="20"/>
      <w:szCs w:val="20"/>
    </w:rPr>
  </w:style>
  <w:style w:type="paragraph" w:styleId="Title">
    <w:name w:val="Title"/>
    <w:basedOn w:val="Normal"/>
    <w:link w:val="TitleChar"/>
    <w:uiPriority w:val="99"/>
    <w:qFormat/>
    <w:rsid w:val="00D24BCC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D24BCC"/>
    <w:rPr>
      <w:rFonts w:ascii="Arial" w:eastAsia="Times New Roman" w:hAnsi="Arial" w:cs="Arial"/>
      <w:b/>
      <w:bCs/>
      <w:kern w:val="28"/>
      <w:sz w:val="32"/>
      <w:szCs w:val="32"/>
      <w:lang w:val="ru-RU" w:eastAsia="ru-RU" w:bidi="ar-SA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C01B5F"/>
    <w:rPr>
      <w:rFonts w:cs="Times New Roman"/>
      <w:sz w:val="24"/>
      <w:szCs w:val="24"/>
      <w:lang w:val="ru-RU" w:eastAsia="ru-RU" w:bidi="ar-SA"/>
    </w:rPr>
  </w:style>
  <w:style w:type="paragraph" w:styleId="BodyTextIndent">
    <w:name w:val="Body Text Indent"/>
    <w:basedOn w:val="Normal"/>
    <w:link w:val="BodyTextIndentChar"/>
    <w:uiPriority w:val="99"/>
    <w:rsid w:val="00C01B5F"/>
    <w:pPr>
      <w:spacing w:after="120"/>
      <w:ind w:left="283"/>
    </w:pPr>
  </w:style>
  <w:style w:type="character" w:customStyle="1" w:styleId="BodyTextIndentChar1">
    <w:name w:val="Body Text Indent Char1"/>
    <w:basedOn w:val="DefaultParagraphFont"/>
    <w:link w:val="BodyTextIndent"/>
    <w:uiPriority w:val="99"/>
    <w:semiHidden/>
    <w:rsid w:val="00900A17"/>
    <w:rPr>
      <w:sz w:val="24"/>
      <w:szCs w:val="24"/>
    </w:rPr>
  </w:style>
  <w:style w:type="paragraph" w:customStyle="1" w:styleId="ConsPlusNonformat">
    <w:name w:val="ConsPlusNonformat"/>
    <w:uiPriority w:val="99"/>
    <w:rsid w:val="00C01B5F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character" w:customStyle="1" w:styleId="2">
    <w:name w:val="Основной текст (2)_"/>
    <w:basedOn w:val="DefaultParagraphFont"/>
    <w:link w:val="20"/>
    <w:uiPriority w:val="99"/>
    <w:locked/>
    <w:rsid w:val="008137D9"/>
    <w:rPr>
      <w:rFonts w:cs="Times New Roman"/>
      <w:sz w:val="26"/>
      <w:szCs w:val="26"/>
      <w:lang w:bidi="ar-SA"/>
    </w:rPr>
  </w:style>
  <w:style w:type="paragraph" w:customStyle="1" w:styleId="20">
    <w:name w:val="Основной текст (2)"/>
    <w:basedOn w:val="Normal"/>
    <w:link w:val="2"/>
    <w:uiPriority w:val="99"/>
    <w:rsid w:val="008137D9"/>
    <w:pPr>
      <w:widowControl w:val="0"/>
      <w:shd w:val="clear" w:color="auto" w:fill="FFFFFF"/>
      <w:spacing w:after="360" w:line="240" w:lineRule="atLeast"/>
      <w:jc w:val="right"/>
    </w:pPr>
    <w:rPr>
      <w:sz w:val="26"/>
      <w:szCs w:val="26"/>
    </w:rPr>
  </w:style>
  <w:style w:type="paragraph" w:customStyle="1" w:styleId="ConsPlusTitle">
    <w:name w:val="ConsPlusTitle"/>
    <w:uiPriority w:val="99"/>
    <w:rsid w:val="0041509B"/>
    <w:pPr>
      <w:widowControl w:val="0"/>
      <w:autoSpaceDE w:val="0"/>
      <w:autoSpaceDN w:val="0"/>
    </w:pPr>
    <w:rPr>
      <w:rFonts w:ascii="Calibri" w:hAnsi="Calibri" w:cs="Calibri"/>
      <w:b/>
      <w:szCs w:val="20"/>
    </w:rPr>
  </w:style>
  <w:style w:type="paragraph" w:styleId="NormalWeb">
    <w:name w:val="Normal (Web)"/>
    <w:basedOn w:val="Normal"/>
    <w:uiPriority w:val="99"/>
    <w:rsid w:val="0041509B"/>
    <w:pPr>
      <w:spacing w:before="100" w:beforeAutospacing="1" w:after="136"/>
    </w:pPr>
  </w:style>
  <w:style w:type="paragraph" w:styleId="ListParagraph">
    <w:name w:val="List Paragraph"/>
    <w:basedOn w:val="Normal"/>
    <w:uiPriority w:val="99"/>
    <w:qFormat/>
    <w:rsid w:val="008A0E44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table" w:styleId="TableGrid">
    <w:name w:val="Table Grid"/>
    <w:basedOn w:val="TableNormal"/>
    <w:uiPriority w:val="99"/>
    <w:rsid w:val="008979C5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8979C5"/>
    <w:rPr>
      <w:rFonts w:cs="Times New Roman"/>
      <w:color w:val="0000FF"/>
      <w:u w:val="single"/>
    </w:rPr>
  </w:style>
  <w:style w:type="paragraph" w:customStyle="1" w:styleId="western">
    <w:name w:val="western"/>
    <w:basedOn w:val="Normal"/>
    <w:uiPriority w:val="99"/>
    <w:rsid w:val="003275A2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5308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30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0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0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0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0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0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0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0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0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0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0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0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0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08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www.tanzibey.ru/UserFiles/Image/foto-sayta/gazeta-logo-d.png" TargetMode="External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</TotalTime>
  <Pages>4</Pages>
  <Words>312</Words>
  <Characters>1784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</dc:title>
  <dc:subject/>
  <dc:creator>User</dc:creator>
  <cp:keywords/>
  <dc:description/>
  <cp:lastModifiedBy>Admin</cp:lastModifiedBy>
  <cp:revision>2</cp:revision>
  <cp:lastPrinted>2022-12-09T03:33:00Z</cp:lastPrinted>
  <dcterms:created xsi:type="dcterms:W3CDTF">2022-12-22T07:18:00Z</dcterms:created>
  <dcterms:modified xsi:type="dcterms:W3CDTF">2022-12-22T07:18:00Z</dcterms:modified>
</cp:coreProperties>
</file>